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50CB" w:rsidRPr="00A8619A" w:rsidRDefault="00DB0A76" w:rsidP="007B50CB">
      <w:pPr>
        <w:tabs>
          <w:tab w:val="left" w:pos="6237"/>
          <w:tab w:val="left" w:pos="8400"/>
        </w:tabs>
        <w:ind w:right="-1"/>
        <w:jc w:val="center"/>
        <w:rPr>
          <w:rFonts w:ascii="Calibri" w:hAnsi="Calibri"/>
          <w:szCs w:val="18"/>
        </w:rPr>
      </w:pPr>
      <w:r>
        <w:rPr>
          <w:noProof/>
        </w:rPr>
        <mc:AlternateContent>
          <mc:Choice Requires="wps">
            <w:drawing>
              <wp:anchor distT="0" distB="0" distL="114300" distR="114300" simplePos="0" relativeHeight="251659264" behindDoc="0" locked="0" layoutInCell="1" allowOverlap="1" wp14:anchorId="38953473" wp14:editId="4F09FDBD">
                <wp:simplePos x="0" y="0"/>
                <wp:positionH relativeFrom="column">
                  <wp:posOffset>3438525</wp:posOffset>
                </wp:positionH>
                <wp:positionV relativeFrom="paragraph">
                  <wp:posOffset>-493395</wp:posOffset>
                </wp:positionV>
                <wp:extent cx="352425" cy="323850"/>
                <wp:effectExtent l="0" t="0" r="28575" b="19050"/>
                <wp:wrapNone/>
                <wp:docPr id="4" name="Прямоугольник 4"/>
                <wp:cNvGraphicFramePr/>
                <a:graphic xmlns:a="http://schemas.openxmlformats.org/drawingml/2006/main">
                  <a:graphicData uri="http://schemas.microsoft.com/office/word/2010/wordprocessingShape">
                    <wps:wsp>
                      <wps:cNvSpPr/>
                      <wps:spPr>
                        <a:xfrm>
                          <a:off x="0" y="0"/>
                          <a:ext cx="352425" cy="3238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0CD152" id="Прямоугольник 4" o:spid="_x0000_s1026" style="position:absolute;margin-left:270.75pt;margin-top:-38.85pt;width:27.75pt;height:2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" fillcolor="white [3212]" strokecolor="white [3212]" strokeweight="2pt"/>
            </w:pict>
          </mc:Fallback>
        </mc:AlternateContent>
      </w:r>
      <w:r w:rsidR="00B31EA4">
        <w:rPr>
          <w:b/>
        </w:rPr>
        <w:t xml:space="preserve"> </w:t>
      </w:r>
      <w:r w:rsidR="007B50CB">
        <w:rPr>
          <w:b/>
        </w:rPr>
        <w:tab/>
      </w:r>
      <w:r w:rsidR="00D3394B">
        <w:rPr>
          <w:szCs w:val="18"/>
        </w:rPr>
        <w:t>Утверждаю_____</w:t>
      </w:r>
      <w:r w:rsidR="007B50CB">
        <w:rPr>
          <w:szCs w:val="18"/>
        </w:rPr>
        <w:t>___________</w:t>
      </w:r>
    </w:p>
    <w:p w:rsidR="007B50CB" w:rsidRPr="00A8619A" w:rsidRDefault="007B50CB" w:rsidP="007B50CB">
      <w:pPr>
        <w:tabs>
          <w:tab w:val="left" w:pos="6237"/>
          <w:tab w:val="left" w:pos="8400"/>
        </w:tabs>
        <w:ind w:right="-1"/>
        <w:jc w:val="center"/>
        <w:rPr>
          <w:szCs w:val="18"/>
        </w:rPr>
      </w:pPr>
      <w:r>
        <w:rPr>
          <w:szCs w:val="18"/>
        </w:rPr>
        <w:t xml:space="preserve">                                                                                                   </w:t>
      </w:r>
      <w:r w:rsidRPr="00A8619A">
        <w:rPr>
          <w:szCs w:val="18"/>
        </w:rPr>
        <w:t>Директор ГБОУ СОШ № 87</w:t>
      </w:r>
    </w:p>
    <w:p w:rsidR="007B50CB" w:rsidRPr="00A8619A" w:rsidRDefault="007B50CB" w:rsidP="007B50CB">
      <w:pPr>
        <w:tabs>
          <w:tab w:val="left" w:pos="6237"/>
          <w:tab w:val="left" w:pos="8400"/>
        </w:tabs>
        <w:ind w:right="-1"/>
        <w:jc w:val="center"/>
        <w:rPr>
          <w:szCs w:val="18"/>
        </w:rPr>
      </w:pPr>
      <w:r>
        <w:rPr>
          <w:szCs w:val="18"/>
        </w:rPr>
        <w:t xml:space="preserve">                                                                                           </w:t>
      </w:r>
      <w:r w:rsidRPr="00A8619A">
        <w:rPr>
          <w:szCs w:val="18"/>
        </w:rPr>
        <w:t>Петроградского района</w:t>
      </w:r>
    </w:p>
    <w:p w:rsidR="007B50CB" w:rsidRPr="00A8619A" w:rsidRDefault="007B50CB" w:rsidP="007B50CB">
      <w:pPr>
        <w:tabs>
          <w:tab w:val="left" w:pos="6237"/>
          <w:tab w:val="left" w:pos="8400"/>
        </w:tabs>
        <w:ind w:right="-1"/>
        <w:jc w:val="center"/>
        <w:rPr>
          <w:szCs w:val="18"/>
        </w:rPr>
      </w:pPr>
      <w:r>
        <w:rPr>
          <w:szCs w:val="18"/>
        </w:rPr>
        <w:t xml:space="preserve">                                                                                       г</w:t>
      </w:r>
      <w:r w:rsidRPr="00A8619A">
        <w:rPr>
          <w:szCs w:val="18"/>
        </w:rPr>
        <w:t>. Санкт- Петербурга</w:t>
      </w:r>
    </w:p>
    <w:p w:rsidR="007B50CB" w:rsidRPr="00A8619A" w:rsidRDefault="007B50CB" w:rsidP="007B50CB">
      <w:pPr>
        <w:tabs>
          <w:tab w:val="left" w:pos="6237"/>
          <w:tab w:val="left" w:pos="6720"/>
        </w:tabs>
        <w:ind w:right="-1"/>
        <w:rPr>
          <w:szCs w:val="18"/>
        </w:rPr>
      </w:pPr>
      <w:r>
        <w:rPr>
          <w:szCs w:val="18"/>
        </w:rPr>
        <w:tab/>
      </w:r>
      <w:r w:rsidRPr="00A8619A">
        <w:rPr>
          <w:szCs w:val="18"/>
        </w:rPr>
        <w:t>И.В. Муляр</w:t>
      </w:r>
    </w:p>
    <w:p w:rsidR="007B50CB" w:rsidRDefault="007B50CB" w:rsidP="007B50CB">
      <w:pPr>
        <w:tabs>
          <w:tab w:val="left" w:pos="6237"/>
          <w:tab w:val="left" w:pos="6720"/>
        </w:tabs>
        <w:ind w:right="-1"/>
        <w:jc w:val="center"/>
        <w:rPr>
          <w:b/>
        </w:rPr>
      </w:pPr>
      <w:r>
        <w:rPr>
          <w:szCs w:val="18"/>
        </w:rPr>
        <w:t xml:space="preserve">                                                                      </w:t>
      </w:r>
      <w:r w:rsidRPr="00A8619A">
        <w:rPr>
          <w:szCs w:val="18"/>
        </w:rPr>
        <w:t>202</w:t>
      </w:r>
      <w:r w:rsidR="00FE2AD0">
        <w:rPr>
          <w:szCs w:val="18"/>
        </w:rPr>
        <w:t>6</w:t>
      </w:r>
      <w:r w:rsidR="001A728C">
        <w:rPr>
          <w:szCs w:val="18"/>
        </w:rPr>
        <w:t>/2</w:t>
      </w:r>
      <w:r w:rsidR="00FE2AD0">
        <w:rPr>
          <w:szCs w:val="18"/>
        </w:rPr>
        <w:t>7</w:t>
      </w:r>
      <w:r>
        <w:rPr>
          <w:szCs w:val="18"/>
        </w:rPr>
        <w:t xml:space="preserve"> г.  </w:t>
      </w:r>
    </w:p>
    <w:p w:rsidR="007B50CB" w:rsidRDefault="007B50CB" w:rsidP="007B50CB">
      <w:pPr>
        <w:outlineLvl w:val="0"/>
        <w:rPr>
          <w:b/>
        </w:rPr>
      </w:pPr>
    </w:p>
    <w:p w:rsidR="00825AC6" w:rsidRPr="0093376C" w:rsidRDefault="00825AC6" w:rsidP="00825AC6">
      <w:pPr>
        <w:ind w:firstLine="708"/>
        <w:jc w:val="center"/>
        <w:outlineLvl w:val="0"/>
        <w:rPr>
          <w:b/>
        </w:rPr>
      </w:pPr>
      <w:r w:rsidRPr="0093376C">
        <w:rPr>
          <w:b/>
          <w:shd w:val="clear" w:color="auto" w:fill="FFFFFF"/>
        </w:rPr>
        <w:t xml:space="preserve">План мероприятий по противодействию терроризма и экстремистских явлений среди несовершеннолетних </w:t>
      </w:r>
      <w:r w:rsidRPr="0093376C">
        <w:rPr>
          <w:b/>
        </w:rPr>
        <w:t>обучающихся в ГБОУ СОШ № 87 Петроградского района на 202</w:t>
      </w:r>
      <w:r w:rsidR="00FE2AD0">
        <w:rPr>
          <w:b/>
        </w:rPr>
        <w:t>6</w:t>
      </w:r>
      <w:r>
        <w:rPr>
          <w:b/>
        </w:rPr>
        <w:t>/202</w:t>
      </w:r>
      <w:r w:rsidR="00FE2AD0">
        <w:rPr>
          <w:b/>
        </w:rPr>
        <w:t>7</w:t>
      </w:r>
      <w:r w:rsidRPr="0093376C">
        <w:rPr>
          <w:b/>
        </w:rPr>
        <w:t xml:space="preserve"> учебный год</w:t>
      </w:r>
    </w:p>
    <w:p w:rsidR="00A535A3" w:rsidRDefault="00A535A3" w:rsidP="00663217">
      <w:pPr>
        <w:ind w:firstLine="708"/>
        <w:jc w:val="center"/>
        <w:outlineLvl w:val="0"/>
        <w:rPr>
          <w:b/>
        </w:rPr>
      </w:pPr>
    </w:p>
    <w:p w:rsidR="00663217" w:rsidRDefault="00663217" w:rsidP="00657FD5">
      <w:pPr>
        <w:outlineLvl w:val="0"/>
        <w:rPr>
          <w:b/>
        </w:rPr>
      </w:pPr>
    </w:p>
    <w:tbl>
      <w:tblPr>
        <w:tblStyle w:val="a6"/>
        <w:tblW w:w="10915" w:type="dxa"/>
        <w:tblInd w:w="-1026" w:type="dxa"/>
        <w:tblLook w:val="04A0" w:firstRow="1" w:lastRow="0" w:firstColumn="1" w:lastColumn="0" w:noHBand="0" w:noVBand="1"/>
      </w:tblPr>
      <w:tblGrid>
        <w:gridCol w:w="636"/>
        <w:gridCol w:w="4893"/>
        <w:gridCol w:w="2409"/>
        <w:gridCol w:w="2977"/>
      </w:tblGrid>
      <w:tr w:rsidR="00E05526" w:rsidTr="00105416">
        <w:tc>
          <w:tcPr>
            <w:tcW w:w="636" w:type="dxa"/>
          </w:tcPr>
          <w:p w:rsidR="00E05526" w:rsidRDefault="00E05526" w:rsidP="00BA1388">
            <w:pPr>
              <w:jc w:val="center"/>
              <w:rPr>
                <w:b/>
              </w:rPr>
            </w:pPr>
            <w:r>
              <w:rPr>
                <w:b/>
              </w:rPr>
              <w:t>№ п/п</w:t>
            </w:r>
          </w:p>
        </w:tc>
        <w:tc>
          <w:tcPr>
            <w:tcW w:w="4893" w:type="dxa"/>
          </w:tcPr>
          <w:p w:rsidR="00E05526" w:rsidRDefault="00E05526" w:rsidP="00BA1388">
            <w:pPr>
              <w:jc w:val="center"/>
              <w:rPr>
                <w:b/>
              </w:rPr>
            </w:pPr>
            <w:r>
              <w:rPr>
                <w:b/>
              </w:rPr>
              <w:t>Мероприятие</w:t>
            </w:r>
          </w:p>
        </w:tc>
        <w:tc>
          <w:tcPr>
            <w:tcW w:w="2409" w:type="dxa"/>
          </w:tcPr>
          <w:p w:rsidR="00E05526" w:rsidRDefault="00E05526" w:rsidP="00BA1388">
            <w:pPr>
              <w:jc w:val="center"/>
              <w:rPr>
                <w:b/>
              </w:rPr>
            </w:pPr>
            <w:r>
              <w:rPr>
                <w:b/>
              </w:rPr>
              <w:t>Сроки исполнения</w:t>
            </w:r>
          </w:p>
        </w:tc>
        <w:tc>
          <w:tcPr>
            <w:tcW w:w="2977" w:type="dxa"/>
          </w:tcPr>
          <w:p w:rsidR="00E05526" w:rsidRDefault="00E05526" w:rsidP="00BA1388">
            <w:pPr>
              <w:jc w:val="center"/>
              <w:rPr>
                <w:b/>
              </w:rPr>
            </w:pPr>
            <w:r>
              <w:rPr>
                <w:b/>
              </w:rPr>
              <w:t>Ответственные</w:t>
            </w:r>
          </w:p>
        </w:tc>
      </w:tr>
      <w:tr w:rsidR="00657FD5" w:rsidRPr="00973101" w:rsidTr="00105416">
        <w:tc>
          <w:tcPr>
            <w:tcW w:w="636" w:type="dxa"/>
          </w:tcPr>
          <w:p w:rsidR="00657FD5" w:rsidRPr="00973101" w:rsidRDefault="00657FD5" w:rsidP="00657FD5">
            <w:pPr>
              <w:jc w:val="center"/>
            </w:pPr>
          </w:p>
        </w:tc>
        <w:tc>
          <w:tcPr>
            <w:tcW w:w="10279" w:type="dxa"/>
            <w:gridSpan w:val="3"/>
          </w:tcPr>
          <w:p w:rsidR="00657FD5" w:rsidRPr="00973101" w:rsidRDefault="00657FD5" w:rsidP="00657FD5">
            <w:pPr>
              <w:jc w:val="center"/>
              <w:rPr>
                <w:b/>
              </w:rPr>
            </w:pPr>
            <w:r w:rsidRPr="00973101">
              <w:rPr>
                <w:b/>
              </w:rPr>
              <w:t>Мероприятия по противодействию идеологии терроризма</w:t>
            </w:r>
            <w:r>
              <w:rPr>
                <w:b/>
              </w:rPr>
              <w:t>, неонацизма</w:t>
            </w:r>
            <w:r w:rsidRPr="00973101">
              <w:rPr>
                <w:b/>
              </w:rPr>
              <w:t xml:space="preserve"> и экстреми</w:t>
            </w:r>
            <w:r>
              <w:rPr>
                <w:b/>
              </w:rPr>
              <w:t>зма</w:t>
            </w:r>
            <w:r w:rsidRPr="00973101">
              <w:rPr>
                <w:b/>
              </w:rPr>
              <w:t xml:space="preserve"> среди несовершеннолетних</w:t>
            </w:r>
          </w:p>
        </w:tc>
      </w:tr>
      <w:tr w:rsidR="00FE2AD0" w:rsidRPr="00C86495" w:rsidTr="0038262F">
        <w:tc>
          <w:tcPr>
            <w:tcW w:w="636" w:type="dxa"/>
          </w:tcPr>
          <w:p w:rsidR="00FE2AD0" w:rsidRPr="00973101" w:rsidRDefault="00FE2AD0" w:rsidP="0038262F">
            <w:pPr>
              <w:jc w:val="center"/>
            </w:pPr>
            <w:r>
              <w:t>1</w:t>
            </w:r>
          </w:p>
        </w:tc>
        <w:tc>
          <w:tcPr>
            <w:tcW w:w="4893" w:type="dxa"/>
          </w:tcPr>
          <w:p w:rsidR="00FE2AD0" w:rsidRPr="008B224D" w:rsidRDefault="00FE2AD0" w:rsidP="0038262F">
            <w:pPr>
              <w:jc w:val="both"/>
            </w:pPr>
            <w:r w:rsidRPr="008B224D">
              <w:t xml:space="preserve">Проведение профилактических мероприятий в рамках Декады противодействия идеологии терроризма и  экстремизма среди обучающихся </w:t>
            </w:r>
            <w:r w:rsidRPr="001F3C8E">
              <w:t>образовательных учреждени</w:t>
            </w:r>
            <w:r>
              <w:t>й</w:t>
            </w:r>
          </w:p>
        </w:tc>
        <w:tc>
          <w:tcPr>
            <w:tcW w:w="2409" w:type="dxa"/>
            <w:tcBorders>
              <w:top w:val="single" w:sz="4" w:space="0" w:color="auto"/>
              <w:left w:val="single" w:sz="4" w:space="0" w:color="auto"/>
              <w:bottom w:val="single" w:sz="4" w:space="0" w:color="auto"/>
              <w:right w:val="single" w:sz="4" w:space="0" w:color="auto"/>
            </w:tcBorders>
          </w:tcPr>
          <w:p w:rsidR="00FE2AD0" w:rsidRPr="00C86495" w:rsidRDefault="00FE2AD0" w:rsidP="0038262F">
            <w:pPr>
              <w:jc w:val="center"/>
            </w:pPr>
            <w:r>
              <w:t>Сентябрь</w:t>
            </w:r>
          </w:p>
        </w:tc>
        <w:tc>
          <w:tcPr>
            <w:tcW w:w="2977" w:type="dxa"/>
            <w:tcBorders>
              <w:top w:val="single" w:sz="4" w:space="0" w:color="auto"/>
              <w:left w:val="single" w:sz="4" w:space="0" w:color="auto"/>
              <w:bottom w:val="single" w:sz="4" w:space="0" w:color="auto"/>
              <w:right w:val="single" w:sz="4" w:space="0" w:color="auto"/>
            </w:tcBorders>
          </w:tcPr>
          <w:p w:rsidR="00FE2AD0" w:rsidRDefault="00FE2AD0" w:rsidP="0038262F">
            <w:pPr>
              <w:jc w:val="center"/>
            </w:pPr>
            <w:r>
              <w:t>Евдокимов С.В.</w:t>
            </w:r>
          </w:p>
          <w:p w:rsidR="00FE2AD0" w:rsidRDefault="00FE2AD0" w:rsidP="0038262F">
            <w:pPr>
              <w:jc w:val="center"/>
            </w:pPr>
            <w:r>
              <w:t>Акульшина Д.Е.</w:t>
            </w:r>
          </w:p>
          <w:p w:rsidR="00FE2AD0" w:rsidRPr="00C86495" w:rsidRDefault="00FE2AD0" w:rsidP="0038262F">
            <w:pPr>
              <w:jc w:val="center"/>
            </w:pPr>
            <w:r>
              <w:t xml:space="preserve">Классные руководители </w:t>
            </w:r>
          </w:p>
        </w:tc>
      </w:tr>
      <w:tr w:rsidR="00FE2AD0" w:rsidRPr="00C86495" w:rsidTr="0038262F">
        <w:tc>
          <w:tcPr>
            <w:tcW w:w="636" w:type="dxa"/>
          </w:tcPr>
          <w:p w:rsidR="00FE2AD0" w:rsidRDefault="00FE2AD0" w:rsidP="0038262F">
            <w:pPr>
              <w:jc w:val="center"/>
            </w:pPr>
            <w:r>
              <w:t>2</w:t>
            </w:r>
          </w:p>
        </w:tc>
        <w:tc>
          <w:tcPr>
            <w:tcW w:w="4893" w:type="dxa"/>
          </w:tcPr>
          <w:p w:rsidR="00FE2AD0" w:rsidRPr="00FE2AD0" w:rsidRDefault="00FE2AD0" w:rsidP="00FE2AD0">
            <w:pPr>
              <w:pBdr>
                <w:top w:val="nil"/>
                <w:left w:val="nil"/>
                <w:bottom w:val="nil"/>
                <w:right w:val="nil"/>
                <w:between w:val="nil"/>
              </w:pBdr>
              <w:rPr>
                <w:bCs/>
              </w:rPr>
            </w:pPr>
            <w:r w:rsidRPr="00FE2AD0">
              <w:t xml:space="preserve">Вопросы профилактики </w:t>
            </w:r>
            <w:r w:rsidRPr="00FE2AD0">
              <w:rPr>
                <w:bCs/>
              </w:rPr>
              <w:t>экстремизма и терроризма.</w:t>
            </w:r>
          </w:p>
          <w:p w:rsidR="00FE2AD0" w:rsidRPr="00FE2AD0" w:rsidRDefault="00FE2AD0" w:rsidP="00FE2AD0">
            <w:pPr>
              <w:pBdr>
                <w:top w:val="nil"/>
                <w:left w:val="nil"/>
                <w:bottom w:val="nil"/>
                <w:right w:val="nil"/>
                <w:between w:val="nil"/>
              </w:pBdr>
              <w:rPr>
                <w:bCs/>
              </w:rPr>
            </w:pPr>
            <w:hyperlink r:id="rId7">
              <w:r w:rsidRPr="00FE2AD0">
                <w:rPr>
                  <w:rFonts w:eastAsia="Arial"/>
                  <w:color w:val="1155CC"/>
                  <w:sz w:val="22"/>
                  <w:szCs w:val="22"/>
                  <w:u w:val="single"/>
                </w:rPr>
                <w:t>https://disk.yandex.ru/i/_U4hIY2SFHTcsQ</w:t>
              </w:r>
            </w:hyperlink>
            <w:r w:rsidRPr="00FE2AD0">
              <w:t xml:space="preserve">  </w:t>
            </w:r>
            <w:r w:rsidRPr="00FE2AD0">
              <w:rPr>
                <w:bCs/>
              </w:rPr>
              <w:t>ролик прокуратуры  показ и обсуждение</w:t>
            </w:r>
          </w:p>
          <w:p w:rsidR="00FE2AD0" w:rsidRPr="00FE2AD0" w:rsidRDefault="00FE2AD0" w:rsidP="00FE2AD0">
            <w:pPr>
              <w:pBdr>
                <w:top w:val="nil"/>
                <w:left w:val="nil"/>
                <w:bottom w:val="nil"/>
                <w:right w:val="nil"/>
                <w:between w:val="nil"/>
              </w:pBdr>
              <w:rPr>
                <w:bCs/>
              </w:rPr>
            </w:pPr>
            <w:hyperlink r:id="rId8">
              <w:r w:rsidRPr="00FE2AD0">
                <w:rPr>
                  <w:rFonts w:eastAsia="Arial"/>
                  <w:color w:val="1155CC"/>
                  <w:sz w:val="22"/>
                  <w:szCs w:val="22"/>
                  <w:u w:val="single"/>
                </w:rPr>
                <w:t>https://disk.yandex.ru/i/uth8wFGfM-uihg</w:t>
              </w:r>
            </w:hyperlink>
            <w:r w:rsidRPr="00FE2AD0">
              <w:t xml:space="preserve">  </w:t>
            </w:r>
            <w:r w:rsidRPr="00FE2AD0">
              <w:rPr>
                <w:bCs/>
              </w:rPr>
              <w:t>ролик БДТ   показ и обсуждение</w:t>
            </w:r>
          </w:p>
          <w:p w:rsidR="00FE2AD0" w:rsidRPr="00FE2AD0" w:rsidRDefault="00FE2AD0" w:rsidP="00FE2AD0">
            <w:pPr>
              <w:pBdr>
                <w:top w:val="nil"/>
                <w:left w:val="nil"/>
                <w:bottom w:val="nil"/>
                <w:right w:val="nil"/>
                <w:between w:val="nil"/>
              </w:pBdr>
            </w:pPr>
            <w:r w:rsidRPr="00FE2AD0">
              <w:t>Классный руководитель довел информацию (Приказ “О пропускном режиме в школе” от 31.08.2026 года).</w:t>
            </w:r>
          </w:p>
          <w:p w:rsidR="00FE2AD0" w:rsidRPr="008B224D" w:rsidRDefault="00FE2AD0" w:rsidP="0038262F">
            <w:pPr>
              <w:jc w:val="both"/>
            </w:pPr>
          </w:p>
        </w:tc>
        <w:tc>
          <w:tcPr>
            <w:tcW w:w="2409" w:type="dxa"/>
            <w:tcBorders>
              <w:top w:val="single" w:sz="4" w:space="0" w:color="auto"/>
              <w:left w:val="single" w:sz="4" w:space="0" w:color="auto"/>
              <w:bottom w:val="single" w:sz="4" w:space="0" w:color="auto"/>
              <w:right w:val="single" w:sz="4" w:space="0" w:color="auto"/>
            </w:tcBorders>
          </w:tcPr>
          <w:p w:rsidR="00FE2AD0" w:rsidRDefault="00FE2AD0" w:rsidP="0038262F">
            <w:pPr>
              <w:jc w:val="center"/>
            </w:pPr>
            <w:r>
              <w:t xml:space="preserve">Каждый четверг  </w:t>
            </w:r>
          </w:p>
        </w:tc>
        <w:tc>
          <w:tcPr>
            <w:tcW w:w="2977" w:type="dxa"/>
            <w:tcBorders>
              <w:top w:val="single" w:sz="4" w:space="0" w:color="auto"/>
              <w:left w:val="single" w:sz="4" w:space="0" w:color="auto"/>
              <w:bottom w:val="single" w:sz="4" w:space="0" w:color="auto"/>
              <w:right w:val="single" w:sz="4" w:space="0" w:color="auto"/>
            </w:tcBorders>
          </w:tcPr>
          <w:p w:rsidR="00FE2AD0" w:rsidRDefault="00FE2AD0" w:rsidP="0038262F">
            <w:pPr>
              <w:jc w:val="center"/>
            </w:pPr>
            <w:r>
              <w:t xml:space="preserve">Классные руководители </w:t>
            </w:r>
          </w:p>
        </w:tc>
      </w:tr>
      <w:tr w:rsidR="00FE2AD0" w:rsidRPr="00C86495" w:rsidTr="0038262F">
        <w:tc>
          <w:tcPr>
            <w:tcW w:w="636" w:type="dxa"/>
          </w:tcPr>
          <w:p w:rsidR="00FE2AD0" w:rsidRDefault="00FE2AD0" w:rsidP="0038262F">
            <w:pPr>
              <w:jc w:val="center"/>
            </w:pPr>
            <w:r>
              <w:t>3</w:t>
            </w:r>
          </w:p>
        </w:tc>
        <w:tc>
          <w:tcPr>
            <w:tcW w:w="4893" w:type="dxa"/>
          </w:tcPr>
          <w:p w:rsidR="00FE2AD0" w:rsidRDefault="00FE2AD0" w:rsidP="00FE2AD0">
            <w:r>
              <w:t>П</w:t>
            </w:r>
            <w:r>
              <w:t>рофилактики тяжких, особо тяжких преступлений, совершенных несовершеннолетними, включая вопросы профилактики</w:t>
            </w:r>
          </w:p>
          <w:p w:rsidR="00FE2AD0" w:rsidRDefault="00FE2AD0" w:rsidP="00FE2AD0">
            <w:r>
              <w:t>преступлений несовершеннолетних в сфере незаконного оборота наркотиков,</w:t>
            </w:r>
          </w:p>
          <w:p w:rsidR="00FE2AD0" w:rsidRDefault="00FE2AD0" w:rsidP="00FE2AD0">
            <w:r>
              <w:t>в том числе с использованием компьютерных технологий «Дети и опасность</w:t>
            </w:r>
          </w:p>
          <w:p w:rsidR="00FE2AD0" w:rsidRDefault="00FE2AD0" w:rsidP="00FE2AD0">
            <w:r>
              <w:t>онлайн. Будьте бдительны!», а также вовлечения несовершеннолетних</w:t>
            </w:r>
          </w:p>
          <w:p w:rsidR="00FE2AD0" w:rsidRDefault="00FE2AD0" w:rsidP="00FE2AD0">
            <w:r>
              <w:t>в совершение общественно опасных противоправных деяний с использованием</w:t>
            </w:r>
          </w:p>
          <w:p w:rsidR="00FE2AD0" w:rsidRDefault="00FE2AD0" w:rsidP="00FE2AD0">
            <w:r>
              <w:t>компьютерных технологий «Дети и опасность онлайн: Экстремизм и терроризм.</w:t>
            </w:r>
          </w:p>
          <w:p w:rsidR="00FE2AD0" w:rsidRDefault="00FE2AD0" w:rsidP="00FE2AD0">
            <w:pPr>
              <w:rPr>
                <w:b/>
                <w:bCs/>
              </w:rPr>
            </w:pPr>
            <w:r>
              <w:t>Будьте бдительны!»,</w:t>
            </w:r>
          </w:p>
          <w:p w:rsidR="00FE2AD0" w:rsidRPr="00FE2AD0" w:rsidRDefault="00FE2AD0" w:rsidP="00FE2AD0">
            <w:pPr>
              <w:pBdr>
                <w:top w:val="nil"/>
                <w:left w:val="nil"/>
                <w:bottom w:val="nil"/>
                <w:right w:val="nil"/>
                <w:between w:val="nil"/>
              </w:pBdr>
            </w:pPr>
          </w:p>
        </w:tc>
        <w:tc>
          <w:tcPr>
            <w:tcW w:w="2409" w:type="dxa"/>
            <w:tcBorders>
              <w:top w:val="single" w:sz="4" w:space="0" w:color="auto"/>
              <w:left w:val="single" w:sz="4" w:space="0" w:color="auto"/>
              <w:bottom w:val="single" w:sz="4" w:space="0" w:color="auto"/>
              <w:right w:val="single" w:sz="4" w:space="0" w:color="auto"/>
            </w:tcBorders>
          </w:tcPr>
          <w:p w:rsidR="00FE2AD0" w:rsidRDefault="00FE2AD0" w:rsidP="0038262F">
            <w:pPr>
              <w:jc w:val="center"/>
            </w:pPr>
            <w:r>
              <w:t xml:space="preserve">Каждый четверг  </w:t>
            </w:r>
          </w:p>
        </w:tc>
        <w:tc>
          <w:tcPr>
            <w:tcW w:w="2977" w:type="dxa"/>
            <w:tcBorders>
              <w:top w:val="single" w:sz="4" w:space="0" w:color="auto"/>
              <w:left w:val="single" w:sz="4" w:space="0" w:color="auto"/>
              <w:bottom w:val="single" w:sz="4" w:space="0" w:color="auto"/>
              <w:right w:val="single" w:sz="4" w:space="0" w:color="auto"/>
            </w:tcBorders>
          </w:tcPr>
          <w:p w:rsidR="00FE2AD0" w:rsidRDefault="00FE2AD0" w:rsidP="0038262F">
            <w:pPr>
              <w:jc w:val="center"/>
            </w:pPr>
            <w:r>
              <w:t>Классные руководители</w:t>
            </w:r>
          </w:p>
        </w:tc>
      </w:tr>
      <w:tr w:rsidR="00FE2AD0" w:rsidRPr="00B557D6" w:rsidTr="0038262F">
        <w:tc>
          <w:tcPr>
            <w:tcW w:w="636" w:type="dxa"/>
          </w:tcPr>
          <w:p w:rsidR="00FE2AD0" w:rsidRDefault="00FE2AD0" w:rsidP="0038262F">
            <w:pPr>
              <w:jc w:val="center"/>
            </w:pPr>
            <w:r>
              <w:t>3</w:t>
            </w:r>
          </w:p>
        </w:tc>
        <w:tc>
          <w:tcPr>
            <w:tcW w:w="4893" w:type="dxa"/>
          </w:tcPr>
          <w:p w:rsidR="00FE2AD0" w:rsidRPr="00B557D6" w:rsidRDefault="00FE2AD0" w:rsidP="0038262F">
            <w:pPr>
              <w:tabs>
                <w:tab w:val="left" w:pos="34"/>
              </w:tabs>
              <w:jc w:val="both"/>
            </w:pPr>
            <w:r w:rsidRPr="00B557D6">
              <w:tab/>
            </w:r>
            <w:r>
              <w:t xml:space="preserve">Лекция </w:t>
            </w:r>
            <w:r w:rsidRPr="00B557D6">
              <w:t>по</w:t>
            </w:r>
            <w:r w:rsidRPr="00B557D6">
              <w:t xml:space="preserve"> антитеррористическому просвещению </w:t>
            </w:r>
            <w:r>
              <w:t xml:space="preserve">обучающихся </w:t>
            </w:r>
            <w:r w:rsidRPr="001F3C8E">
              <w:t>образовательных учреждени</w:t>
            </w:r>
            <w:r>
              <w:t xml:space="preserve">й (инструктажи, учения). </w:t>
            </w:r>
          </w:p>
        </w:tc>
        <w:tc>
          <w:tcPr>
            <w:tcW w:w="2409" w:type="dxa"/>
          </w:tcPr>
          <w:p w:rsidR="00FE2AD0" w:rsidRPr="00B557D6" w:rsidRDefault="00FE2AD0" w:rsidP="0038262F">
            <w:pPr>
              <w:jc w:val="center"/>
            </w:pPr>
            <w:r>
              <w:t>01.09.-15.09.26</w:t>
            </w:r>
          </w:p>
        </w:tc>
        <w:tc>
          <w:tcPr>
            <w:tcW w:w="2977" w:type="dxa"/>
          </w:tcPr>
          <w:p w:rsidR="00FE2AD0" w:rsidRPr="00B557D6" w:rsidRDefault="00FE2AD0" w:rsidP="0038262F">
            <w:pPr>
              <w:jc w:val="center"/>
            </w:pPr>
            <w:r>
              <w:t xml:space="preserve">Евдокимов С.В. </w:t>
            </w:r>
          </w:p>
        </w:tc>
      </w:tr>
      <w:tr w:rsidR="00FE2AD0" w:rsidRPr="000A3BB4" w:rsidTr="0038262F">
        <w:tc>
          <w:tcPr>
            <w:tcW w:w="636" w:type="dxa"/>
          </w:tcPr>
          <w:p w:rsidR="00FE2AD0" w:rsidRPr="00B557D6" w:rsidRDefault="00FE2AD0" w:rsidP="0038262F">
            <w:pPr>
              <w:jc w:val="center"/>
            </w:pPr>
            <w:r>
              <w:t>4</w:t>
            </w:r>
          </w:p>
        </w:tc>
        <w:tc>
          <w:tcPr>
            <w:tcW w:w="4893" w:type="dxa"/>
          </w:tcPr>
          <w:p w:rsidR="00FE2AD0" w:rsidRPr="00712771" w:rsidRDefault="00FE2AD0" w:rsidP="0038262F">
            <w:pPr>
              <w:jc w:val="both"/>
            </w:pPr>
            <w:r w:rsidRPr="00712771">
              <w:t xml:space="preserve">Проведение в </w:t>
            </w:r>
            <w:r>
              <w:t xml:space="preserve">5-8 классах </w:t>
            </w:r>
            <w:r w:rsidRPr="00712771">
              <w:t xml:space="preserve">занятий по </w:t>
            </w:r>
            <w:r w:rsidRPr="00712771">
              <w:lastRenderedPageBreak/>
              <w:t>воспитанию культуры мирного поведения, по обучению навыкам бесконфликтного общения, а также умению отстаивать собственное мнение, противодействовать социально опасному поведению (в том числе вовлечению в экстремистскую деятельность) всеми законными способами</w:t>
            </w:r>
            <w:r>
              <w:t xml:space="preserve"> </w:t>
            </w:r>
          </w:p>
        </w:tc>
        <w:tc>
          <w:tcPr>
            <w:tcW w:w="2409" w:type="dxa"/>
          </w:tcPr>
          <w:p w:rsidR="00FE2AD0" w:rsidRPr="000A3BB4" w:rsidRDefault="00FE2AD0" w:rsidP="0038262F">
            <w:pPr>
              <w:jc w:val="center"/>
            </w:pPr>
            <w:r>
              <w:lastRenderedPageBreak/>
              <w:t xml:space="preserve">Октябрь- Ноябрь </w:t>
            </w:r>
          </w:p>
        </w:tc>
        <w:tc>
          <w:tcPr>
            <w:tcW w:w="2977" w:type="dxa"/>
          </w:tcPr>
          <w:p w:rsidR="00FE2AD0" w:rsidRPr="000A3BB4" w:rsidRDefault="00FE2AD0" w:rsidP="0038262F">
            <w:pPr>
              <w:jc w:val="center"/>
            </w:pPr>
            <w:r w:rsidRPr="00CB60A5">
              <w:t xml:space="preserve">Гургенидзе В.Н. </w:t>
            </w:r>
          </w:p>
        </w:tc>
      </w:tr>
      <w:tr w:rsidR="00FE2AD0" w:rsidRPr="000A3BB4" w:rsidTr="0038262F">
        <w:tc>
          <w:tcPr>
            <w:tcW w:w="636" w:type="dxa"/>
          </w:tcPr>
          <w:p w:rsidR="00FE2AD0" w:rsidRPr="00B557D6" w:rsidRDefault="004C6FD3" w:rsidP="0038262F">
            <w:pPr>
              <w:jc w:val="center"/>
            </w:pPr>
            <w:r>
              <w:t>5</w:t>
            </w:r>
          </w:p>
        </w:tc>
        <w:tc>
          <w:tcPr>
            <w:tcW w:w="4893" w:type="dxa"/>
          </w:tcPr>
          <w:p w:rsidR="00FE2AD0" w:rsidRPr="000A3BB4" w:rsidRDefault="00FE2AD0" w:rsidP="0038262F">
            <w:pPr>
              <w:tabs>
                <w:tab w:val="left" w:pos="851"/>
                <w:tab w:val="left" w:pos="993"/>
              </w:tabs>
              <w:jc w:val="both"/>
            </w:pPr>
            <w:r w:rsidRPr="000A3BB4">
              <w:t>Проведение в</w:t>
            </w:r>
            <w:r>
              <w:t xml:space="preserve"> школе</w:t>
            </w:r>
            <w:r w:rsidRPr="000A3BB4">
              <w:t xml:space="preserve"> работы по выявлению </w:t>
            </w:r>
            <w:r>
              <w:t>признаков подверженности, обучающихся субкультурам массовых убийств («Колумбайн», «Скулшутинг», «Маньяки Культ Убийц»</w:t>
            </w:r>
            <w:r w:rsidRPr="000A3BB4">
              <w:t>)</w:t>
            </w:r>
            <w:r>
              <w:t xml:space="preserve">, склонности к насильственному (агрессивному) и суицидальному поведению- диагностика СПТ, психоэмоционального состояния учащихся. </w:t>
            </w:r>
          </w:p>
        </w:tc>
        <w:tc>
          <w:tcPr>
            <w:tcW w:w="2409" w:type="dxa"/>
          </w:tcPr>
          <w:p w:rsidR="00FE2AD0" w:rsidRPr="000A3BB4" w:rsidRDefault="00FE2AD0" w:rsidP="0038262F">
            <w:pPr>
              <w:jc w:val="center"/>
            </w:pPr>
            <w:r>
              <w:t>В течение учебного года</w:t>
            </w:r>
          </w:p>
        </w:tc>
        <w:tc>
          <w:tcPr>
            <w:tcW w:w="2977" w:type="dxa"/>
          </w:tcPr>
          <w:p w:rsidR="00FE2AD0" w:rsidRDefault="00FE2AD0" w:rsidP="0038262F">
            <w:pPr>
              <w:jc w:val="center"/>
            </w:pPr>
            <w:r w:rsidRPr="00CB60A5">
              <w:t>Классные руководители</w:t>
            </w:r>
          </w:p>
          <w:p w:rsidR="00FE2AD0" w:rsidRDefault="00FE2AD0" w:rsidP="0038262F">
            <w:pPr>
              <w:jc w:val="center"/>
            </w:pPr>
            <w:r w:rsidRPr="00CB60A5">
              <w:t xml:space="preserve"> </w:t>
            </w:r>
            <w:r>
              <w:t>5</w:t>
            </w:r>
            <w:r w:rsidRPr="00CB60A5">
              <w:t xml:space="preserve">-11 классов, </w:t>
            </w:r>
          </w:p>
          <w:p w:rsidR="00FE2AD0" w:rsidRPr="000A3BB4" w:rsidRDefault="00FE2AD0" w:rsidP="0038262F">
            <w:pPr>
              <w:jc w:val="center"/>
            </w:pPr>
            <w:r w:rsidRPr="00CB60A5">
              <w:t xml:space="preserve">Гургенидзе В.Н. </w:t>
            </w:r>
          </w:p>
        </w:tc>
      </w:tr>
      <w:tr w:rsidR="00FE2AD0" w:rsidRPr="00973101" w:rsidTr="0038262F">
        <w:tc>
          <w:tcPr>
            <w:tcW w:w="636" w:type="dxa"/>
          </w:tcPr>
          <w:p w:rsidR="00FE2AD0" w:rsidRPr="00B557D6" w:rsidRDefault="004C6FD3" w:rsidP="0038262F">
            <w:pPr>
              <w:jc w:val="center"/>
            </w:pPr>
            <w:r>
              <w:t>6</w:t>
            </w:r>
          </w:p>
        </w:tc>
        <w:tc>
          <w:tcPr>
            <w:tcW w:w="4893" w:type="dxa"/>
          </w:tcPr>
          <w:p w:rsidR="00FE2AD0" w:rsidRPr="00973101" w:rsidRDefault="00FE2AD0" w:rsidP="0038262F">
            <w:pPr>
              <w:ind w:firstLine="34"/>
              <w:jc w:val="both"/>
            </w:pPr>
            <w:r w:rsidRPr="00973101">
              <w:t xml:space="preserve">Проведение среди обучающихся </w:t>
            </w:r>
            <w:r>
              <w:t>бесед</w:t>
            </w:r>
            <w:r w:rsidRPr="00973101">
              <w:t xml:space="preserve">, направленных на повышение уровня их правовой грамотности в части знания законодательства о порядке проведения публичных мероприятий, а также видах ответственности за нарушение установленного порядка организации и проведения публичных мероприятий, негативных последствий </w:t>
            </w:r>
            <w:r w:rsidRPr="00973101">
              <w:br/>
              <w:t>для участников несанкционированных массовых мероприятий</w:t>
            </w:r>
          </w:p>
        </w:tc>
        <w:tc>
          <w:tcPr>
            <w:tcW w:w="2409" w:type="dxa"/>
          </w:tcPr>
          <w:p w:rsidR="00FE2AD0" w:rsidRPr="00973101" w:rsidRDefault="00FE2AD0" w:rsidP="0038262F">
            <w:pPr>
              <w:jc w:val="center"/>
            </w:pPr>
            <w:r>
              <w:t>Декабрь-май</w:t>
            </w:r>
          </w:p>
        </w:tc>
        <w:tc>
          <w:tcPr>
            <w:tcW w:w="2977" w:type="dxa"/>
          </w:tcPr>
          <w:p w:rsidR="00FE2AD0" w:rsidRDefault="00FE2AD0" w:rsidP="0038262F">
            <w:pPr>
              <w:jc w:val="center"/>
            </w:pPr>
            <w:r>
              <w:t>Квит П.А.</w:t>
            </w:r>
          </w:p>
          <w:p w:rsidR="00FE2AD0" w:rsidRDefault="00FE2AD0" w:rsidP="0038262F">
            <w:pPr>
              <w:jc w:val="center"/>
            </w:pPr>
            <w:r>
              <w:t xml:space="preserve"> Воронкова Н.К. </w:t>
            </w:r>
          </w:p>
          <w:p w:rsidR="00FE2AD0" w:rsidRPr="00973101" w:rsidRDefault="00FE2AD0" w:rsidP="0038262F">
            <w:pPr>
              <w:jc w:val="center"/>
            </w:pPr>
            <w:r>
              <w:t>(учителя истории)</w:t>
            </w:r>
          </w:p>
        </w:tc>
      </w:tr>
      <w:tr w:rsidR="00FE2AD0" w:rsidRPr="008B224D" w:rsidTr="0038262F">
        <w:tc>
          <w:tcPr>
            <w:tcW w:w="636" w:type="dxa"/>
          </w:tcPr>
          <w:p w:rsidR="00FE2AD0" w:rsidRPr="00712771" w:rsidRDefault="004C6FD3" w:rsidP="0038262F">
            <w:pPr>
              <w:jc w:val="center"/>
            </w:pPr>
            <w:r>
              <w:t>7</w:t>
            </w:r>
          </w:p>
        </w:tc>
        <w:tc>
          <w:tcPr>
            <w:tcW w:w="4893" w:type="dxa"/>
          </w:tcPr>
          <w:p w:rsidR="00FE2AD0" w:rsidRPr="008B224D" w:rsidRDefault="00FE2AD0" w:rsidP="0038262F">
            <w:pPr>
              <w:jc w:val="both"/>
            </w:pPr>
            <w:r w:rsidRPr="008B224D">
              <w:t>Проведение анкетирования среди обучающихся</w:t>
            </w:r>
            <w:r>
              <w:t xml:space="preserve"> образовательных учреждений </w:t>
            </w:r>
            <w:r w:rsidRPr="008B224D">
              <w:t>на знание законодательства о противодействии экстремизму, терроризму, а также о</w:t>
            </w:r>
            <w:r>
              <w:t xml:space="preserve">б ответственности за участие </w:t>
            </w:r>
            <w:r>
              <w:br/>
              <w:t xml:space="preserve">в несанкционированных </w:t>
            </w:r>
            <w:r w:rsidRPr="008B224D">
              <w:t xml:space="preserve">публичных мероприятиях </w:t>
            </w:r>
          </w:p>
        </w:tc>
        <w:tc>
          <w:tcPr>
            <w:tcW w:w="2409" w:type="dxa"/>
          </w:tcPr>
          <w:p w:rsidR="00FE2AD0" w:rsidRPr="008B224D" w:rsidRDefault="00FE2AD0" w:rsidP="0038262F">
            <w:pPr>
              <w:jc w:val="center"/>
            </w:pPr>
            <w:r w:rsidRPr="008B224D">
              <w:t xml:space="preserve">Март </w:t>
            </w:r>
          </w:p>
        </w:tc>
        <w:tc>
          <w:tcPr>
            <w:tcW w:w="2977" w:type="dxa"/>
          </w:tcPr>
          <w:p w:rsidR="00FE2AD0" w:rsidRDefault="00FE2AD0" w:rsidP="0038262F">
            <w:pPr>
              <w:jc w:val="center"/>
            </w:pPr>
            <w:r>
              <w:t>Квит П.А.</w:t>
            </w:r>
          </w:p>
          <w:p w:rsidR="00FE2AD0" w:rsidRDefault="00FE2AD0" w:rsidP="0038262F">
            <w:pPr>
              <w:jc w:val="center"/>
            </w:pPr>
            <w:r w:rsidRPr="003574A9">
              <w:t>Воронкова Н.К</w:t>
            </w:r>
          </w:p>
          <w:p w:rsidR="00FE2AD0" w:rsidRPr="008B224D" w:rsidRDefault="00FE2AD0" w:rsidP="0038262F">
            <w:pPr>
              <w:jc w:val="center"/>
            </w:pPr>
            <w:r w:rsidRPr="003574A9">
              <w:t>(учителя истории</w:t>
            </w:r>
            <w:r>
              <w:t>)</w:t>
            </w:r>
          </w:p>
        </w:tc>
      </w:tr>
      <w:tr w:rsidR="00FE2AD0" w:rsidRPr="00B557D6" w:rsidTr="0038262F">
        <w:tc>
          <w:tcPr>
            <w:tcW w:w="636" w:type="dxa"/>
          </w:tcPr>
          <w:p w:rsidR="00FE2AD0" w:rsidRDefault="004C6FD3" w:rsidP="0038262F">
            <w:pPr>
              <w:jc w:val="center"/>
            </w:pPr>
            <w:r>
              <w:t>8</w:t>
            </w:r>
          </w:p>
        </w:tc>
        <w:tc>
          <w:tcPr>
            <w:tcW w:w="4893" w:type="dxa"/>
          </w:tcPr>
          <w:p w:rsidR="00FE2AD0" w:rsidRDefault="00FE2AD0" w:rsidP="0038262F">
            <w:pPr>
              <w:tabs>
                <w:tab w:val="left" w:pos="34"/>
              </w:tabs>
              <w:jc w:val="both"/>
            </w:pPr>
            <w:r w:rsidRPr="00B557D6">
              <w:t>Проведение профилактических мероприятий по формированию стойкого неприятия идеологии терроризма и привитию традиционных российских духовно-нравственных ценностей</w:t>
            </w:r>
            <w:r>
              <w:t xml:space="preserve">: </w:t>
            </w:r>
          </w:p>
          <w:p w:rsidR="00FE2AD0" w:rsidRDefault="00FE2AD0" w:rsidP="0038262F">
            <w:pPr>
              <w:tabs>
                <w:tab w:val="left" w:pos="34"/>
              </w:tabs>
              <w:jc w:val="both"/>
            </w:pPr>
            <w:r>
              <w:t xml:space="preserve">- </w:t>
            </w:r>
            <w:r w:rsidRPr="00436BED">
              <w:t xml:space="preserve">разъяснение преступной сущности террористических, националистических и неонацистских организаций, </w:t>
            </w:r>
            <w:r w:rsidRPr="00436BED">
              <w:br/>
              <w:t>об ответственности за совершение преступлений террористической направленности</w:t>
            </w:r>
            <w:r>
              <w:t>;</w:t>
            </w:r>
          </w:p>
          <w:p w:rsidR="00FE2AD0" w:rsidRDefault="00FE2AD0" w:rsidP="0038262F">
            <w:pPr>
              <w:tabs>
                <w:tab w:val="left" w:pos="34"/>
              </w:tabs>
              <w:jc w:val="both"/>
            </w:pPr>
            <w:r>
              <w:t xml:space="preserve">- </w:t>
            </w:r>
            <w:r w:rsidRPr="00436BED">
              <w:t xml:space="preserve">направленных на развитие у обучающихся ценностного отношения к объектам, увековечивающим память погибших при защите Отечества, </w:t>
            </w:r>
            <w:r w:rsidRPr="00436BED">
              <w:br/>
              <w:t xml:space="preserve">и символам воинской славы, по недопущению обучающимися противоправных действий, связанных с </w:t>
            </w:r>
            <w:r w:rsidRPr="00436BED">
              <w:lastRenderedPageBreak/>
              <w:t>осквернением памятников погибшим воинам и символов воинской славы России</w:t>
            </w:r>
            <w:r>
              <w:t>;</w:t>
            </w:r>
          </w:p>
          <w:p w:rsidR="00FE2AD0" w:rsidRPr="00B557D6" w:rsidRDefault="00FE2AD0" w:rsidP="0038262F">
            <w:pPr>
              <w:tabs>
                <w:tab w:val="left" w:pos="34"/>
              </w:tabs>
              <w:jc w:val="both"/>
            </w:pPr>
          </w:p>
        </w:tc>
        <w:tc>
          <w:tcPr>
            <w:tcW w:w="2409" w:type="dxa"/>
          </w:tcPr>
          <w:p w:rsidR="00FE2AD0" w:rsidRPr="00B557D6" w:rsidRDefault="00FE2AD0" w:rsidP="0038262F">
            <w:pPr>
              <w:jc w:val="center"/>
            </w:pPr>
            <w:r>
              <w:lastRenderedPageBreak/>
              <w:t>В течение учебного года</w:t>
            </w:r>
          </w:p>
        </w:tc>
        <w:tc>
          <w:tcPr>
            <w:tcW w:w="2977" w:type="dxa"/>
          </w:tcPr>
          <w:p w:rsidR="00FE2AD0" w:rsidRDefault="00FE2AD0" w:rsidP="0038262F">
            <w:pPr>
              <w:jc w:val="center"/>
            </w:pPr>
            <w:r>
              <w:t>Советник по воспитанию Пирожкова Л.А</w:t>
            </w:r>
          </w:p>
          <w:p w:rsidR="00FE2AD0" w:rsidRPr="00B557D6" w:rsidRDefault="00FE2AD0" w:rsidP="0038262F">
            <w:pPr>
              <w:jc w:val="center"/>
            </w:pPr>
          </w:p>
        </w:tc>
      </w:tr>
      <w:tr w:rsidR="00FE2AD0" w:rsidRPr="008B224D" w:rsidTr="0038262F">
        <w:tc>
          <w:tcPr>
            <w:tcW w:w="636" w:type="dxa"/>
          </w:tcPr>
          <w:p w:rsidR="00FE2AD0" w:rsidRPr="008B224D" w:rsidRDefault="00FE2AD0" w:rsidP="0038262F">
            <w:pPr>
              <w:jc w:val="center"/>
            </w:pPr>
          </w:p>
        </w:tc>
        <w:tc>
          <w:tcPr>
            <w:tcW w:w="10279" w:type="dxa"/>
            <w:gridSpan w:val="3"/>
          </w:tcPr>
          <w:p w:rsidR="00FE2AD0" w:rsidRPr="008B224D" w:rsidRDefault="00FE2AD0" w:rsidP="00FE2AD0">
            <w:pPr>
              <w:rPr>
                <w:b/>
              </w:rPr>
            </w:pPr>
            <w:r w:rsidRPr="00860D78">
              <w:rPr>
                <w:b/>
              </w:rPr>
              <w:t xml:space="preserve">Мероприятия с обучающимися, </w:t>
            </w:r>
            <w:r w:rsidRPr="004B6945">
              <w:rPr>
                <w:b/>
              </w:rPr>
              <w:t>возвращенны</w:t>
            </w:r>
            <w:r>
              <w:rPr>
                <w:b/>
              </w:rPr>
              <w:t>ми</w:t>
            </w:r>
            <w:r w:rsidRPr="004B6945">
              <w:rPr>
                <w:b/>
              </w:rPr>
              <w:t xml:space="preserve"> из зон боевых действий в Сирийской Арабской Республике </w:t>
            </w:r>
            <w:r>
              <w:rPr>
                <w:b/>
              </w:rPr>
              <w:br/>
            </w:r>
            <w:r w:rsidRPr="004B6945">
              <w:rPr>
                <w:b/>
              </w:rPr>
              <w:t>и Республике Ирак</w:t>
            </w:r>
            <w:r>
              <w:rPr>
                <w:b/>
              </w:rPr>
              <w:t xml:space="preserve">, а также </w:t>
            </w:r>
            <w:r w:rsidRPr="00860D78">
              <w:rPr>
                <w:b/>
              </w:rPr>
              <w:t>прибывшими с территорий</w:t>
            </w:r>
            <w:r>
              <w:t xml:space="preserve"> </w:t>
            </w:r>
            <w:r w:rsidRPr="00780AD6">
              <w:rPr>
                <w:b/>
              </w:rPr>
              <w:t>Донецкой Народной Республики, Луганской Народной Республики, Запорожской и Херсонской областей</w:t>
            </w:r>
            <w:r>
              <w:rPr>
                <w:b/>
              </w:rPr>
              <w:t xml:space="preserve"> и</w:t>
            </w:r>
            <w:r w:rsidRPr="00780AD6">
              <w:rPr>
                <w:b/>
              </w:rPr>
              <w:t xml:space="preserve"> Украины</w:t>
            </w:r>
            <w:r>
              <w:rPr>
                <w:b/>
              </w:rPr>
              <w:t xml:space="preserve"> </w:t>
            </w:r>
          </w:p>
        </w:tc>
      </w:tr>
      <w:tr w:rsidR="00FE2AD0" w:rsidRPr="000A3BB4" w:rsidTr="0038262F">
        <w:tc>
          <w:tcPr>
            <w:tcW w:w="636" w:type="dxa"/>
          </w:tcPr>
          <w:p w:rsidR="00FE2AD0" w:rsidRPr="008B224D" w:rsidRDefault="004C6FD3" w:rsidP="0038262F">
            <w:pPr>
              <w:jc w:val="center"/>
            </w:pPr>
            <w:r>
              <w:t>9</w:t>
            </w:r>
          </w:p>
        </w:tc>
        <w:tc>
          <w:tcPr>
            <w:tcW w:w="4893" w:type="dxa"/>
          </w:tcPr>
          <w:p w:rsidR="00FE2AD0" w:rsidRPr="008B224D" w:rsidRDefault="00FE2AD0" w:rsidP="0038262F">
            <w:pPr>
              <w:jc w:val="both"/>
            </w:pPr>
            <w:r w:rsidRPr="008B224D">
              <w:t>Организация мероприятий, направленных на своевременное выявление фактов радикализации несовершеннолетних, на формирование критического отношения к распространяемым в молодежной среде идеям радикального толка (идеологии терроризма и неонацизма)</w:t>
            </w:r>
          </w:p>
        </w:tc>
        <w:tc>
          <w:tcPr>
            <w:tcW w:w="2409" w:type="dxa"/>
          </w:tcPr>
          <w:p w:rsidR="00FE2AD0" w:rsidRPr="000A3BB4" w:rsidRDefault="00FE2AD0" w:rsidP="0038262F">
            <w:pPr>
              <w:jc w:val="center"/>
            </w:pPr>
            <w:r>
              <w:t xml:space="preserve">Сентябрь </w:t>
            </w:r>
          </w:p>
        </w:tc>
        <w:tc>
          <w:tcPr>
            <w:tcW w:w="2977" w:type="dxa"/>
          </w:tcPr>
          <w:p w:rsidR="00FE2AD0" w:rsidRDefault="00FE2AD0" w:rsidP="0038262F">
            <w:pPr>
              <w:jc w:val="center"/>
            </w:pPr>
            <w:r>
              <w:t xml:space="preserve">Классные руководители </w:t>
            </w:r>
          </w:p>
          <w:p w:rsidR="00FE2AD0" w:rsidRPr="000A3BB4" w:rsidRDefault="00FE2AD0" w:rsidP="0038262F">
            <w:pPr>
              <w:jc w:val="center"/>
            </w:pPr>
            <w:r>
              <w:t>Демидова А.Т.</w:t>
            </w:r>
          </w:p>
        </w:tc>
      </w:tr>
      <w:tr w:rsidR="00FE2AD0" w:rsidRPr="008B224D" w:rsidTr="0038262F">
        <w:tc>
          <w:tcPr>
            <w:tcW w:w="636" w:type="dxa"/>
          </w:tcPr>
          <w:p w:rsidR="00FE2AD0" w:rsidRPr="008B224D" w:rsidRDefault="004C6FD3" w:rsidP="0038262F">
            <w:pPr>
              <w:jc w:val="center"/>
            </w:pPr>
            <w:r>
              <w:t>10</w:t>
            </w:r>
          </w:p>
        </w:tc>
        <w:tc>
          <w:tcPr>
            <w:tcW w:w="4893" w:type="dxa"/>
          </w:tcPr>
          <w:p w:rsidR="00FE2AD0" w:rsidRDefault="00FE2AD0" w:rsidP="0038262F">
            <w:pPr>
              <w:jc w:val="both"/>
            </w:pPr>
            <w:r w:rsidRPr="008B224D">
              <w:t>Организация психолого-педагогического сопровождения детей иностранных граждан, в том числе возвращенных из зон боевых действий в Сирийской Арабской Республике и Республике Ирак, также прибывших из новых регионов Российской Федерации и Украины</w:t>
            </w:r>
            <w:r>
              <w:t xml:space="preserve"> </w:t>
            </w:r>
          </w:p>
          <w:p w:rsidR="00FE2AD0" w:rsidRPr="008B224D" w:rsidRDefault="00FE2AD0" w:rsidP="0038262F">
            <w:pPr>
              <w:jc w:val="both"/>
            </w:pPr>
          </w:p>
        </w:tc>
        <w:tc>
          <w:tcPr>
            <w:tcW w:w="2409" w:type="dxa"/>
          </w:tcPr>
          <w:p w:rsidR="00FE2AD0" w:rsidRPr="008B224D" w:rsidRDefault="00FE2AD0" w:rsidP="0038262F">
            <w:pPr>
              <w:jc w:val="center"/>
            </w:pPr>
            <w:r w:rsidRPr="00D3394B">
              <w:t xml:space="preserve">Сентябрь  – апрель </w:t>
            </w:r>
          </w:p>
        </w:tc>
        <w:tc>
          <w:tcPr>
            <w:tcW w:w="2977" w:type="dxa"/>
          </w:tcPr>
          <w:p w:rsidR="00FE2AD0" w:rsidRDefault="00FE2AD0" w:rsidP="0038262F">
            <w:pPr>
              <w:jc w:val="center"/>
            </w:pPr>
            <w:r w:rsidRPr="00CB60A5">
              <w:t xml:space="preserve">Классные руководители </w:t>
            </w:r>
          </w:p>
          <w:p w:rsidR="00FE2AD0" w:rsidRDefault="00FE2AD0" w:rsidP="0038262F">
            <w:pPr>
              <w:jc w:val="center"/>
            </w:pPr>
            <w:r w:rsidRPr="00CB60A5">
              <w:t xml:space="preserve">Гургенидзе В.Н. </w:t>
            </w:r>
          </w:p>
          <w:p w:rsidR="00FE2AD0" w:rsidRPr="008B224D" w:rsidRDefault="00FE2AD0" w:rsidP="0038262F">
            <w:pPr>
              <w:jc w:val="center"/>
            </w:pPr>
            <w:r w:rsidRPr="00CB60A5">
              <w:t>(педагог-психолог)</w:t>
            </w:r>
          </w:p>
        </w:tc>
      </w:tr>
      <w:tr w:rsidR="00FE2AD0" w:rsidRPr="00CB60A5" w:rsidTr="0038262F">
        <w:tc>
          <w:tcPr>
            <w:tcW w:w="636" w:type="dxa"/>
          </w:tcPr>
          <w:p w:rsidR="00FE2AD0" w:rsidRPr="008B224D" w:rsidRDefault="00FE2AD0" w:rsidP="004C6FD3">
            <w:pPr>
              <w:jc w:val="center"/>
            </w:pPr>
            <w:r>
              <w:t>1</w:t>
            </w:r>
            <w:r w:rsidR="004C6FD3">
              <w:t>1</w:t>
            </w:r>
            <w:bookmarkStart w:id="0" w:name="_GoBack"/>
            <w:bookmarkEnd w:id="0"/>
          </w:p>
        </w:tc>
        <w:tc>
          <w:tcPr>
            <w:tcW w:w="4893" w:type="dxa"/>
          </w:tcPr>
          <w:p w:rsidR="00FE2AD0" w:rsidRPr="00436BED" w:rsidRDefault="00FE2AD0" w:rsidP="0038262F">
            <w:pPr>
              <w:jc w:val="both"/>
            </w:pPr>
            <w:r w:rsidRPr="00436BED">
              <w:t xml:space="preserve">Реализация программ и проектов по социальной и культурной адаптации </w:t>
            </w:r>
            <w:r w:rsidRPr="00436BED">
              <w:br/>
              <w:t xml:space="preserve">и интеграции детей иностранных граждан, направленных </w:t>
            </w:r>
            <w:r w:rsidRPr="00436BED">
              <w:br/>
              <w:t>на формирование и развитие общей культуры обучающихся через изучение традиций разных этносов</w:t>
            </w:r>
          </w:p>
        </w:tc>
        <w:tc>
          <w:tcPr>
            <w:tcW w:w="2409" w:type="dxa"/>
          </w:tcPr>
          <w:p w:rsidR="00FE2AD0" w:rsidRPr="00436BED" w:rsidRDefault="00FE2AD0" w:rsidP="0038262F">
            <w:pPr>
              <w:jc w:val="center"/>
            </w:pPr>
            <w:r>
              <w:t>В течение учебного года</w:t>
            </w:r>
          </w:p>
        </w:tc>
        <w:tc>
          <w:tcPr>
            <w:tcW w:w="2977" w:type="dxa"/>
          </w:tcPr>
          <w:p w:rsidR="00FE2AD0" w:rsidRDefault="00FE2AD0" w:rsidP="0038262F">
            <w:pPr>
              <w:jc w:val="center"/>
            </w:pPr>
            <w:r>
              <w:t xml:space="preserve">Классные руководители </w:t>
            </w:r>
          </w:p>
          <w:p w:rsidR="00FE2AD0" w:rsidRDefault="00FE2AD0" w:rsidP="0038262F">
            <w:pPr>
              <w:jc w:val="center"/>
            </w:pPr>
            <w:r>
              <w:t xml:space="preserve">Гургенидзе В.Н. </w:t>
            </w:r>
          </w:p>
          <w:p w:rsidR="00FE2AD0" w:rsidRPr="00CB60A5" w:rsidRDefault="00FE2AD0" w:rsidP="0038262F">
            <w:pPr>
              <w:jc w:val="center"/>
            </w:pPr>
            <w:r>
              <w:t>(педагог-психолог)</w:t>
            </w:r>
          </w:p>
        </w:tc>
      </w:tr>
    </w:tbl>
    <w:p w:rsidR="00BA2319" w:rsidRPr="00E05526" w:rsidRDefault="00BA2319" w:rsidP="00D3394B">
      <w:pPr>
        <w:outlineLvl w:val="0"/>
      </w:pPr>
    </w:p>
    <w:sectPr w:rsidR="00BA2319" w:rsidRPr="00E05526" w:rsidSect="00D3394B">
      <w:headerReference w:type="default" r:id="rId9"/>
      <w:pgSz w:w="11906" w:h="16838"/>
      <w:pgMar w:top="28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2A2" w:rsidRDefault="001542A2">
      <w:r>
        <w:separator/>
      </w:r>
    </w:p>
  </w:endnote>
  <w:endnote w:type="continuationSeparator" w:id="0">
    <w:p w:rsidR="001542A2" w:rsidRDefault="00154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2A2" w:rsidRDefault="001542A2">
      <w:r>
        <w:separator/>
      </w:r>
    </w:p>
  </w:footnote>
  <w:footnote w:type="continuationSeparator" w:id="0">
    <w:p w:rsidR="001542A2" w:rsidRDefault="00154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6844956"/>
      <w:docPartObj>
        <w:docPartGallery w:val="Page Numbers (Top of Page)"/>
        <w:docPartUnique/>
      </w:docPartObj>
    </w:sdtPr>
    <w:sdtEndPr/>
    <w:sdtContent>
      <w:p w:rsidR="007B50CB" w:rsidRDefault="007B50CB">
        <w:pPr>
          <w:pStyle w:val="a3"/>
          <w:jc w:val="center"/>
        </w:pPr>
        <w:r>
          <w:fldChar w:fldCharType="begin"/>
        </w:r>
        <w:r>
          <w:instrText>PAGE   \* MERGEFORMAT</w:instrText>
        </w:r>
        <w:r>
          <w:fldChar w:fldCharType="separate"/>
        </w:r>
        <w:r w:rsidR="004C6FD3">
          <w:rPr>
            <w:noProof/>
          </w:rPr>
          <w:t>1</w:t>
        </w:r>
        <w:r>
          <w:fldChar w:fldCharType="end"/>
        </w:r>
      </w:p>
    </w:sdtContent>
  </w:sdt>
  <w:p w:rsidR="007B50CB" w:rsidRDefault="007B50CB" w:rsidP="00DB0A76">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ttr0#Бланк" w:val="OID_TYPE#620200039=Распоряжение Комитета по образованию"/>
    <w:docVar w:name="attr1#Вид документа" w:val="OID_TYPE#620200006=Распоряжение"/>
    <w:docVar w:name="attr2#Код по ОКУД" w:val="VARCHAR#02512218"/>
    <w:docVar w:name="BossProviderVariable" w:val="25_01_2006!e6e4a229-54e5-427d-99a6-f297d7645ae8"/>
  </w:docVars>
  <w:rsids>
    <w:rsidRoot w:val="00E05526"/>
    <w:rsid w:val="000069AE"/>
    <w:rsid w:val="000079A7"/>
    <w:rsid w:val="00011AB7"/>
    <w:rsid w:val="000231DB"/>
    <w:rsid w:val="0002373B"/>
    <w:rsid w:val="00023AD8"/>
    <w:rsid w:val="000311FE"/>
    <w:rsid w:val="00043A98"/>
    <w:rsid w:val="00046C5D"/>
    <w:rsid w:val="00050E36"/>
    <w:rsid w:val="00062E91"/>
    <w:rsid w:val="00065242"/>
    <w:rsid w:val="00073D2C"/>
    <w:rsid w:val="000A015B"/>
    <w:rsid w:val="000A20E1"/>
    <w:rsid w:val="000A2E23"/>
    <w:rsid w:val="000A3105"/>
    <w:rsid w:val="000A3BB4"/>
    <w:rsid w:val="000B1C5E"/>
    <w:rsid w:val="000C13FB"/>
    <w:rsid w:val="000D0DA0"/>
    <w:rsid w:val="000D0F5A"/>
    <w:rsid w:val="000D2489"/>
    <w:rsid w:val="000E587D"/>
    <w:rsid w:val="000F238C"/>
    <w:rsid w:val="000F3683"/>
    <w:rsid w:val="00100D76"/>
    <w:rsid w:val="001046B5"/>
    <w:rsid w:val="00105415"/>
    <w:rsid w:val="00105416"/>
    <w:rsid w:val="001116D2"/>
    <w:rsid w:val="0011415A"/>
    <w:rsid w:val="00115061"/>
    <w:rsid w:val="0011621A"/>
    <w:rsid w:val="001542A2"/>
    <w:rsid w:val="0016054B"/>
    <w:rsid w:val="00167E8F"/>
    <w:rsid w:val="0017098B"/>
    <w:rsid w:val="001803EB"/>
    <w:rsid w:val="001945EF"/>
    <w:rsid w:val="0019544A"/>
    <w:rsid w:val="001A728C"/>
    <w:rsid w:val="001A7E3C"/>
    <w:rsid w:val="001B0020"/>
    <w:rsid w:val="001B5628"/>
    <w:rsid w:val="001C09EC"/>
    <w:rsid w:val="001C7BF4"/>
    <w:rsid w:val="001D4E6B"/>
    <w:rsid w:val="001F3591"/>
    <w:rsid w:val="001F3C8E"/>
    <w:rsid w:val="001F41B6"/>
    <w:rsid w:val="0020166D"/>
    <w:rsid w:val="002021AE"/>
    <w:rsid w:val="00216323"/>
    <w:rsid w:val="00226813"/>
    <w:rsid w:val="00244B67"/>
    <w:rsid w:val="00263441"/>
    <w:rsid w:val="002645CD"/>
    <w:rsid w:val="00264BFC"/>
    <w:rsid w:val="00271F1A"/>
    <w:rsid w:val="002727E8"/>
    <w:rsid w:val="00276577"/>
    <w:rsid w:val="00276D94"/>
    <w:rsid w:val="00280228"/>
    <w:rsid w:val="00282FB6"/>
    <w:rsid w:val="0028734C"/>
    <w:rsid w:val="00287372"/>
    <w:rsid w:val="00290EF3"/>
    <w:rsid w:val="002946F8"/>
    <w:rsid w:val="002A203C"/>
    <w:rsid w:val="002A61F2"/>
    <w:rsid w:val="002B06D3"/>
    <w:rsid w:val="002B1FBE"/>
    <w:rsid w:val="002B56EE"/>
    <w:rsid w:val="002B6071"/>
    <w:rsid w:val="002B67BF"/>
    <w:rsid w:val="002C3F46"/>
    <w:rsid w:val="002F1D53"/>
    <w:rsid w:val="002F5009"/>
    <w:rsid w:val="00301F88"/>
    <w:rsid w:val="00307909"/>
    <w:rsid w:val="00312073"/>
    <w:rsid w:val="003121DE"/>
    <w:rsid w:val="00312AC2"/>
    <w:rsid w:val="00323929"/>
    <w:rsid w:val="0032795C"/>
    <w:rsid w:val="00330919"/>
    <w:rsid w:val="00347FAC"/>
    <w:rsid w:val="00354FCD"/>
    <w:rsid w:val="00355490"/>
    <w:rsid w:val="003574A9"/>
    <w:rsid w:val="003629D5"/>
    <w:rsid w:val="00364920"/>
    <w:rsid w:val="00365733"/>
    <w:rsid w:val="00365F6A"/>
    <w:rsid w:val="00367F77"/>
    <w:rsid w:val="0037112A"/>
    <w:rsid w:val="00382675"/>
    <w:rsid w:val="003872F8"/>
    <w:rsid w:val="00393153"/>
    <w:rsid w:val="003A79FA"/>
    <w:rsid w:val="003D08D2"/>
    <w:rsid w:val="003D65E4"/>
    <w:rsid w:val="003E25CB"/>
    <w:rsid w:val="003E45B8"/>
    <w:rsid w:val="003F6D5F"/>
    <w:rsid w:val="00404B88"/>
    <w:rsid w:val="00407586"/>
    <w:rsid w:val="00414E47"/>
    <w:rsid w:val="00417E13"/>
    <w:rsid w:val="00424314"/>
    <w:rsid w:val="004251DD"/>
    <w:rsid w:val="004253BB"/>
    <w:rsid w:val="00432817"/>
    <w:rsid w:val="004879F4"/>
    <w:rsid w:val="004A17B8"/>
    <w:rsid w:val="004A354D"/>
    <w:rsid w:val="004A5FF8"/>
    <w:rsid w:val="004B6945"/>
    <w:rsid w:val="004C0637"/>
    <w:rsid w:val="004C50B6"/>
    <w:rsid w:val="004C66D2"/>
    <w:rsid w:val="004C6FD3"/>
    <w:rsid w:val="004E2C51"/>
    <w:rsid w:val="004E4706"/>
    <w:rsid w:val="004F72EC"/>
    <w:rsid w:val="005005D5"/>
    <w:rsid w:val="0050623F"/>
    <w:rsid w:val="00523B15"/>
    <w:rsid w:val="00526BD5"/>
    <w:rsid w:val="005310E8"/>
    <w:rsid w:val="005402EC"/>
    <w:rsid w:val="005437EF"/>
    <w:rsid w:val="00550DF0"/>
    <w:rsid w:val="00551764"/>
    <w:rsid w:val="00560B5D"/>
    <w:rsid w:val="00563D7A"/>
    <w:rsid w:val="005645CB"/>
    <w:rsid w:val="0058027B"/>
    <w:rsid w:val="0058679D"/>
    <w:rsid w:val="00591056"/>
    <w:rsid w:val="00594D3C"/>
    <w:rsid w:val="005A03E4"/>
    <w:rsid w:val="005B0185"/>
    <w:rsid w:val="005B7C2B"/>
    <w:rsid w:val="005C2312"/>
    <w:rsid w:val="005C3652"/>
    <w:rsid w:val="005C37B7"/>
    <w:rsid w:val="005D0F64"/>
    <w:rsid w:val="005D576A"/>
    <w:rsid w:val="005E40C3"/>
    <w:rsid w:val="005E42B6"/>
    <w:rsid w:val="005F4D26"/>
    <w:rsid w:val="0062478E"/>
    <w:rsid w:val="00644055"/>
    <w:rsid w:val="00657FD5"/>
    <w:rsid w:val="00663217"/>
    <w:rsid w:val="00666081"/>
    <w:rsid w:val="00670242"/>
    <w:rsid w:val="00674E1D"/>
    <w:rsid w:val="0068556E"/>
    <w:rsid w:val="0068600A"/>
    <w:rsid w:val="006B5FF5"/>
    <w:rsid w:val="006C256A"/>
    <w:rsid w:val="006C40E4"/>
    <w:rsid w:val="006D3FDD"/>
    <w:rsid w:val="006D6D59"/>
    <w:rsid w:val="006E0AB7"/>
    <w:rsid w:val="006E1BE0"/>
    <w:rsid w:val="006F113F"/>
    <w:rsid w:val="006F1B51"/>
    <w:rsid w:val="006F3BA1"/>
    <w:rsid w:val="00701F7A"/>
    <w:rsid w:val="007048F7"/>
    <w:rsid w:val="00705DDD"/>
    <w:rsid w:val="00712771"/>
    <w:rsid w:val="00717679"/>
    <w:rsid w:val="007224C7"/>
    <w:rsid w:val="007245AF"/>
    <w:rsid w:val="007411DA"/>
    <w:rsid w:val="007448F6"/>
    <w:rsid w:val="00767314"/>
    <w:rsid w:val="00770822"/>
    <w:rsid w:val="00780AD6"/>
    <w:rsid w:val="00780B50"/>
    <w:rsid w:val="0078160E"/>
    <w:rsid w:val="00785DF4"/>
    <w:rsid w:val="007A3C38"/>
    <w:rsid w:val="007B50CB"/>
    <w:rsid w:val="007D036D"/>
    <w:rsid w:val="007D16F6"/>
    <w:rsid w:val="007F1100"/>
    <w:rsid w:val="007F5CA8"/>
    <w:rsid w:val="0080083E"/>
    <w:rsid w:val="00805466"/>
    <w:rsid w:val="00810B65"/>
    <w:rsid w:val="00824FE9"/>
    <w:rsid w:val="00825AC6"/>
    <w:rsid w:val="008344EE"/>
    <w:rsid w:val="00846C2E"/>
    <w:rsid w:val="00847C26"/>
    <w:rsid w:val="00854FD5"/>
    <w:rsid w:val="00860D78"/>
    <w:rsid w:val="00865270"/>
    <w:rsid w:val="0086751A"/>
    <w:rsid w:val="00881D2A"/>
    <w:rsid w:val="0088715D"/>
    <w:rsid w:val="008878D9"/>
    <w:rsid w:val="008923F5"/>
    <w:rsid w:val="00892B2A"/>
    <w:rsid w:val="00897635"/>
    <w:rsid w:val="008A4BCD"/>
    <w:rsid w:val="008B0DC8"/>
    <w:rsid w:val="008B224D"/>
    <w:rsid w:val="008B2FB6"/>
    <w:rsid w:val="008C1E64"/>
    <w:rsid w:val="008D4A7C"/>
    <w:rsid w:val="008E53EC"/>
    <w:rsid w:val="008F3F04"/>
    <w:rsid w:val="00902E05"/>
    <w:rsid w:val="00910DE0"/>
    <w:rsid w:val="00913015"/>
    <w:rsid w:val="0091345D"/>
    <w:rsid w:val="0092421B"/>
    <w:rsid w:val="009253F7"/>
    <w:rsid w:val="00925E5A"/>
    <w:rsid w:val="00930793"/>
    <w:rsid w:val="00931D81"/>
    <w:rsid w:val="009335CB"/>
    <w:rsid w:val="00934414"/>
    <w:rsid w:val="00936C9B"/>
    <w:rsid w:val="00953F0B"/>
    <w:rsid w:val="0096056B"/>
    <w:rsid w:val="009722D9"/>
    <w:rsid w:val="00973101"/>
    <w:rsid w:val="00990045"/>
    <w:rsid w:val="009B2B94"/>
    <w:rsid w:val="009B3966"/>
    <w:rsid w:val="009B6719"/>
    <w:rsid w:val="009C2D5C"/>
    <w:rsid w:val="009C4337"/>
    <w:rsid w:val="009C7CD2"/>
    <w:rsid w:val="009E4A7C"/>
    <w:rsid w:val="009E4F9B"/>
    <w:rsid w:val="00A04AD1"/>
    <w:rsid w:val="00A1597E"/>
    <w:rsid w:val="00A2672F"/>
    <w:rsid w:val="00A26AD8"/>
    <w:rsid w:val="00A3530F"/>
    <w:rsid w:val="00A4177D"/>
    <w:rsid w:val="00A42E39"/>
    <w:rsid w:val="00A535A3"/>
    <w:rsid w:val="00A72C69"/>
    <w:rsid w:val="00A7659A"/>
    <w:rsid w:val="00A931DA"/>
    <w:rsid w:val="00A9451D"/>
    <w:rsid w:val="00A96973"/>
    <w:rsid w:val="00AA34E8"/>
    <w:rsid w:val="00AA4516"/>
    <w:rsid w:val="00AB04D4"/>
    <w:rsid w:val="00AB485B"/>
    <w:rsid w:val="00AD030E"/>
    <w:rsid w:val="00AD1350"/>
    <w:rsid w:val="00AE4DAA"/>
    <w:rsid w:val="00AF288E"/>
    <w:rsid w:val="00AF3DC0"/>
    <w:rsid w:val="00AF7483"/>
    <w:rsid w:val="00B07846"/>
    <w:rsid w:val="00B07C2E"/>
    <w:rsid w:val="00B155DA"/>
    <w:rsid w:val="00B16A1C"/>
    <w:rsid w:val="00B2392B"/>
    <w:rsid w:val="00B31EA4"/>
    <w:rsid w:val="00B32635"/>
    <w:rsid w:val="00B5486A"/>
    <w:rsid w:val="00B557D6"/>
    <w:rsid w:val="00B662CC"/>
    <w:rsid w:val="00B775AD"/>
    <w:rsid w:val="00B8759D"/>
    <w:rsid w:val="00B90BB3"/>
    <w:rsid w:val="00B90CCD"/>
    <w:rsid w:val="00B90D6D"/>
    <w:rsid w:val="00BA1388"/>
    <w:rsid w:val="00BA2319"/>
    <w:rsid w:val="00BA40B1"/>
    <w:rsid w:val="00BA4EC6"/>
    <w:rsid w:val="00BB039B"/>
    <w:rsid w:val="00BB17B1"/>
    <w:rsid w:val="00BB2257"/>
    <w:rsid w:val="00BC1D7E"/>
    <w:rsid w:val="00BC4AA5"/>
    <w:rsid w:val="00BC5B1F"/>
    <w:rsid w:val="00BE02AE"/>
    <w:rsid w:val="00BF25D4"/>
    <w:rsid w:val="00C21637"/>
    <w:rsid w:val="00C300A2"/>
    <w:rsid w:val="00C52BB1"/>
    <w:rsid w:val="00C62570"/>
    <w:rsid w:val="00C628D3"/>
    <w:rsid w:val="00C67F9A"/>
    <w:rsid w:val="00C70D0A"/>
    <w:rsid w:val="00C73872"/>
    <w:rsid w:val="00C80283"/>
    <w:rsid w:val="00C8487F"/>
    <w:rsid w:val="00C86021"/>
    <w:rsid w:val="00CA0F59"/>
    <w:rsid w:val="00CA2E7F"/>
    <w:rsid w:val="00CA5FD2"/>
    <w:rsid w:val="00CB1421"/>
    <w:rsid w:val="00CB60A5"/>
    <w:rsid w:val="00CC5717"/>
    <w:rsid w:val="00CC703F"/>
    <w:rsid w:val="00CE67DD"/>
    <w:rsid w:val="00D04F42"/>
    <w:rsid w:val="00D0715B"/>
    <w:rsid w:val="00D159FC"/>
    <w:rsid w:val="00D1649F"/>
    <w:rsid w:val="00D209B0"/>
    <w:rsid w:val="00D3394B"/>
    <w:rsid w:val="00D364B2"/>
    <w:rsid w:val="00D435F0"/>
    <w:rsid w:val="00D45AA4"/>
    <w:rsid w:val="00D845DC"/>
    <w:rsid w:val="00DA1E6D"/>
    <w:rsid w:val="00DB0A76"/>
    <w:rsid w:val="00DB6A69"/>
    <w:rsid w:val="00DC482E"/>
    <w:rsid w:val="00DD14D4"/>
    <w:rsid w:val="00DD315D"/>
    <w:rsid w:val="00DE56DA"/>
    <w:rsid w:val="00DE5FE2"/>
    <w:rsid w:val="00DF5989"/>
    <w:rsid w:val="00DF656A"/>
    <w:rsid w:val="00E0059E"/>
    <w:rsid w:val="00E03CE8"/>
    <w:rsid w:val="00E05526"/>
    <w:rsid w:val="00E12EF9"/>
    <w:rsid w:val="00E2007A"/>
    <w:rsid w:val="00E212A2"/>
    <w:rsid w:val="00E22A81"/>
    <w:rsid w:val="00E35C4B"/>
    <w:rsid w:val="00E52C97"/>
    <w:rsid w:val="00E55853"/>
    <w:rsid w:val="00E64BFE"/>
    <w:rsid w:val="00E6716E"/>
    <w:rsid w:val="00E71ED5"/>
    <w:rsid w:val="00E73DB2"/>
    <w:rsid w:val="00E75259"/>
    <w:rsid w:val="00E758AF"/>
    <w:rsid w:val="00E87A1C"/>
    <w:rsid w:val="00E95AD2"/>
    <w:rsid w:val="00EA1427"/>
    <w:rsid w:val="00EB6E67"/>
    <w:rsid w:val="00EE1D16"/>
    <w:rsid w:val="00EE538A"/>
    <w:rsid w:val="00EF31BC"/>
    <w:rsid w:val="00EF414E"/>
    <w:rsid w:val="00F10C13"/>
    <w:rsid w:val="00F26CF3"/>
    <w:rsid w:val="00F347C1"/>
    <w:rsid w:val="00F37BF0"/>
    <w:rsid w:val="00F40C99"/>
    <w:rsid w:val="00F41A3A"/>
    <w:rsid w:val="00F4447E"/>
    <w:rsid w:val="00F600A5"/>
    <w:rsid w:val="00F61681"/>
    <w:rsid w:val="00F67BD7"/>
    <w:rsid w:val="00F7098D"/>
    <w:rsid w:val="00F729A1"/>
    <w:rsid w:val="00F916B2"/>
    <w:rsid w:val="00F95212"/>
    <w:rsid w:val="00FA1133"/>
    <w:rsid w:val="00FA67A6"/>
    <w:rsid w:val="00FD3977"/>
    <w:rsid w:val="00FE2AD0"/>
    <w:rsid w:val="00FE3713"/>
    <w:rsid w:val="00FF3C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6BE7B0"/>
  <w15:docId w15:val="{DF605D12-1141-4D0F-A443-8425C315A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421B"/>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BA2319"/>
    <w:pPr>
      <w:tabs>
        <w:tab w:val="center" w:pos="4677"/>
        <w:tab w:val="right" w:pos="9355"/>
      </w:tabs>
    </w:pPr>
  </w:style>
  <w:style w:type="paragraph" w:styleId="a5">
    <w:name w:val="footer"/>
    <w:basedOn w:val="a"/>
    <w:rsid w:val="00BA2319"/>
    <w:pPr>
      <w:tabs>
        <w:tab w:val="center" w:pos="4677"/>
        <w:tab w:val="right" w:pos="9355"/>
      </w:tabs>
    </w:pPr>
  </w:style>
  <w:style w:type="table" w:styleId="a6">
    <w:name w:val="Table Grid"/>
    <w:basedOn w:val="a1"/>
    <w:rsid w:val="00E05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aliases w:val="Знак Знак1,Обычный (веб) Знак,Обычный (Web),Знак Знак,Знак Знак Знак Знак,Знак Знак Знак,Знак Знак Знак Знак Знак Знак,Знак Знак Знак Знак Знак,Знак Знак Знак Знак Знак Знак Знак Знак Знак Знак Знак Знак"/>
    <w:basedOn w:val="a"/>
    <w:uiPriority w:val="99"/>
    <w:unhideWhenUsed/>
    <w:rsid w:val="00E05526"/>
    <w:pPr>
      <w:spacing w:before="100" w:beforeAutospacing="1" w:after="100" w:afterAutospacing="1"/>
    </w:pPr>
  </w:style>
  <w:style w:type="character" w:styleId="a8">
    <w:name w:val="Strong"/>
    <w:uiPriority w:val="22"/>
    <w:qFormat/>
    <w:rsid w:val="00E05526"/>
    <w:rPr>
      <w:b/>
      <w:bCs/>
    </w:rPr>
  </w:style>
  <w:style w:type="paragraph" w:styleId="a9">
    <w:name w:val="No Spacing"/>
    <w:link w:val="aa"/>
    <w:uiPriority w:val="1"/>
    <w:qFormat/>
    <w:rsid w:val="00E05526"/>
    <w:rPr>
      <w:sz w:val="24"/>
      <w:szCs w:val="24"/>
    </w:rPr>
  </w:style>
  <w:style w:type="character" w:customStyle="1" w:styleId="aa">
    <w:name w:val="Без интервала Знак"/>
    <w:link w:val="a9"/>
    <w:uiPriority w:val="1"/>
    <w:rsid w:val="00E05526"/>
    <w:rPr>
      <w:sz w:val="24"/>
      <w:szCs w:val="24"/>
    </w:rPr>
  </w:style>
  <w:style w:type="paragraph" w:styleId="ab">
    <w:name w:val="Balloon Text"/>
    <w:basedOn w:val="a"/>
    <w:link w:val="ac"/>
    <w:rsid w:val="001803EB"/>
    <w:rPr>
      <w:rFonts w:ascii="Tahoma" w:hAnsi="Tahoma" w:cs="Tahoma"/>
      <w:sz w:val="16"/>
      <w:szCs w:val="16"/>
    </w:rPr>
  </w:style>
  <w:style w:type="character" w:customStyle="1" w:styleId="ac">
    <w:name w:val="Текст выноски Знак"/>
    <w:basedOn w:val="a0"/>
    <w:link w:val="ab"/>
    <w:rsid w:val="001803EB"/>
    <w:rPr>
      <w:rFonts w:ascii="Tahoma" w:hAnsi="Tahoma" w:cs="Tahoma"/>
      <w:sz w:val="16"/>
      <w:szCs w:val="16"/>
    </w:rPr>
  </w:style>
  <w:style w:type="paragraph" w:customStyle="1" w:styleId="ConsPlusTitle">
    <w:name w:val="ConsPlusTitle"/>
    <w:rsid w:val="00B31EA4"/>
    <w:pPr>
      <w:widowControl w:val="0"/>
      <w:autoSpaceDE w:val="0"/>
      <w:autoSpaceDN w:val="0"/>
    </w:pPr>
    <w:rPr>
      <w:rFonts w:ascii="Calibri" w:hAnsi="Calibri" w:cs="Calibri"/>
      <w:b/>
      <w:sz w:val="22"/>
    </w:rPr>
  </w:style>
  <w:style w:type="character" w:customStyle="1" w:styleId="a4">
    <w:name w:val="Верхний колонтитул Знак"/>
    <w:basedOn w:val="a0"/>
    <w:link w:val="a3"/>
    <w:uiPriority w:val="99"/>
    <w:rsid w:val="00DB0A7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isk.yandex.ru/i/uth8wFGfM-uihg" TargetMode="External"/><Relationship Id="rId3" Type="http://schemas.openxmlformats.org/officeDocument/2006/relationships/settings" Target="settings.xml"/><Relationship Id="rId7" Type="http://schemas.openxmlformats.org/officeDocument/2006/relationships/hyperlink" Target="https://disk.yandex.ru/i/_U4hIY2SFHTcsQ"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orina.ma\Local%20Settings\Temp\bdttmp\a4a47067-8635-498c-a3cc-8c789d2f3671.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E39DA4-2461-4501-86FC-84C78FE5D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a4a47067-8635-498c-a3cc-8c789d2f3671</Template>
  <TotalTime>537</TotalTime>
  <Pages>3</Pages>
  <Words>811</Words>
  <Characters>4624</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Комитет</Company>
  <LinksUpToDate>false</LinksUpToDate>
  <CharactersWithSpaces>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Горина Марианна Александровна</dc:creator>
  <cp:lastModifiedBy>Анжелика Демидова</cp:lastModifiedBy>
  <cp:revision>15</cp:revision>
  <cp:lastPrinted>2025-09-09T08:35:00Z</cp:lastPrinted>
  <dcterms:created xsi:type="dcterms:W3CDTF">2024-08-21T07:29:00Z</dcterms:created>
  <dcterms:modified xsi:type="dcterms:W3CDTF">2026-09-16T08:27:00Z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e6e4a229-54e5-427d-99a6-f297d7645ae8</vt:lpwstr>
  </property>
</Properties>
</file>