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C35C59" w:rsidRPr="00A8619A" w:rsidRDefault="00C35C59" w:rsidP="00C35C59">
      <w:pPr>
        <w:tabs>
          <w:tab w:val="left" w:pos="6237"/>
          <w:tab w:val="left" w:pos="8400"/>
        </w:tabs>
        <w:ind w:right="-1"/>
        <w:rPr>
          <w:rFonts w:ascii="Calibri" w:hAnsi="Calibri"/>
          <w:szCs w:val="18"/>
        </w:rPr>
      </w:pPr>
      <w:r>
        <w:tab/>
      </w:r>
      <w:r>
        <w:rPr>
          <w:szCs w:val="18"/>
        </w:rPr>
        <w:t>Утверждаю________________</w:t>
      </w:r>
    </w:p>
    <w:p w:rsidR="00C35C59" w:rsidRPr="00A8619A" w:rsidRDefault="00C35C59" w:rsidP="00C35C59">
      <w:pPr>
        <w:tabs>
          <w:tab w:val="left" w:pos="6237"/>
          <w:tab w:val="left" w:pos="8400"/>
        </w:tabs>
        <w:ind w:right="-1"/>
        <w:jc w:val="center"/>
        <w:rPr>
          <w:szCs w:val="18"/>
        </w:rPr>
      </w:pPr>
      <w:r>
        <w:rPr>
          <w:szCs w:val="18"/>
        </w:rPr>
        <w:t xml:space="preserve">                                                                                                   </w:t>
      </w:r>
      <w:r w:rsidRPr="00A8619A">
        <w:rPr>
          <w:szCs w:val="18"/>
        </w:rPr>
        <w:t>Директор ГБОУ СОШ № 87</w:t>
      </w:r>
    </w:p>
    <w:p w:rsidR="00C35C59" w:rsidRPr="00A8619A" w:rsidRDefault="00C35C59" w:rsidP="00C35C59">
      <w:pPr>
        <w:tabs>
          <w:tab w:val="left" w:pos="6237"/>
          <w:tab w:val="left" w:pos="8400"/>
        </w:tabs>
        <w:ind w:right="-1"/>
        <w:jc w:val="center"/>
        <w:rPr>
          <w:szCs w:val="18"/>
        </w:rPr>
      </w:pPr>
      <w:r>
        <w:rPr>
          <w:szCs w:val="18"/>
        </w:rPr>
        <w:t xml:space="preserve">                                                                                           </w:t>
      </w:r>
      <w:r w:rsidRPr="00A8619A">
        <w:rPr>
          <w:szCs w:val="18"/>
        </w:rPr>
        <w:t>Петроградского района</w:t>
      </w:r>
    </w:p>
    <w:p w:rsidR="00C35C59" w:rsidRPr="00A8619A" w:rsidRDefault="00C35C59" w:rsidP="00C35C59">
      <w:pPr>
        <w:tabs>
          <w:tab w:val="left" w:pos="6237"/>
          <w:tab w:val="left" w:pos="8400"/>
        </w:tabs>
        <w:ind w:right="-1"/>
        <w:jc w:val="center"/>
        <w:rPr>
          <w:szCs w:val="18"/>
        </w:rPr>
      </w:pPr>
      <w:r>
        <w:rPr>
          <w:szCs w:val="18"/>
        </w:rPr>
        <w:t xml:space="preserve">                                                                                       г</w:t>
      </w:r>
      <w:r w:rsidRPr="00A8619A">
        <w:rPr>
          <w:szCs w:val="18"/>
        </w:rPr>
        <w:t>. Санкт- Петербурга</w:t>
      </w:r>
    </w:p>
    <w:p w:rsidR="00C35C59" w:rsidRPr="00A8619A" w:rsidRDefault="00C35C59" w:rsidP="00C35C59">
      <w:pPr>
        <w:tabs>
          <w:tab w:val="left" w:pos="6237"/>
          <w:tab w:val="left" w:pos="6720"/>
        </w:tabs>
        <w:ind w:right="-1"/>
        <w:rPr>
          <w:szCs w:val="18"/>
        </w:rPr>
      </w:pPr>
      <w:r>
        <w:rPr>
          <w:szCs w:val="18"/>
        </w:rPr>
        <w:tab/>
      </w:r>
      <w:r w:rsidRPr="00A8619A">
        <w:rPr>
          <w:szCs w:val="18"/>
        </w:rPr>
        <w:t>И.В. Муляр</w:t>
      </w:r>
    </w:p>
    <w:p w:rsidR="00C35C59" w:rsidRPr="00A8619A" w:rsidRDefault="00A87B6D" w:rsidP="00C35C59">
      <w:pPr>
        <w:tabs>
          <w:tab w:val="left" w:pos="6237"/>
          <w:tab w:val="left" w:pos="6720"/>
        </w:tabs>
        <w:ind w:right="-1"/>
        <w:jc w:val="center"/>
        <w:rPr>
          <w:szCs w:val="18"/>
        </w:rPr>
      </w:pPr>
      <w:r>
        <w:rPr>
          <w:szCs w:val="18"/>
        </w:rPr>
        <w:t xml:space="preserve">                                       </w:t>
      </w:r>
      <w:r w:rsidR="00865D3E">
        <w:rPr>
          <w:szCs w:val="18"/>
        </w:rPr>
        <w:t xml:space="preserve">                              </w:t>
      </w:r>
      <w:r w:rsidR="00C35C59" w:rsidRPr="00A8619A">
        <w:rPr>
          <w:szCs w:val="18"/>
        </w:rPr>
        <w:t>202</w:t>
      </w:r>
      <w:r w:rsidR="00B42300">
        <w:rPr>
          <w:szCs w:val="18"/>
        </w:rPr>
        <w:t>6</w:t>
      </w:r>
      <w:r w:rsidR="00CC6B36">
        <w:rPr>
          <w:szCs w:val="18"/>
        </w:rPr>
        <w:t>/2</w:t>
      </w:r>
      <w:r w:rsidR="00B42300">
        <w:rPr>
          <w:szCs w:val="18"/>
        </w:rPr>
        <w:t>7</w:t>
      </w:r>
      <w:bookmarkStart w:id="0" w:name="_GoBack"/>
      <w:bookmarkEnd w:id="0"/>
      <w:r w:rsidR="00C35C59" w:rsidRPr="00A8619A">
        <w:rPr>
          <w:szCs w:val="18"/>
        </w:rPr>
        <w:t xml:space="preserve"> г.</w:t>
      </w:r>
    </w:p>
    <w:p w:rsidR="00EC0116" w:rsidRPr="00855F02" w:rsidRDefault="00EC0116" w:rsidP="00FC0F9D">
      <w:pPr>
        <w:ind w:firstLine="2804"/>
      </w:pPr>
    </w:p>
    <w:p w:rsidR="00FA2B5A" w:rsidRDefault="00EC0116" w:rsidP="00EC0116">
      <w:pPr>
        <w:ind w:firstLine="708"/>
        <w:jc w:val="center"/>
        <w:outlineLvl w:val="0"/>
        <w:rPr>
          <w:b/>
        </w:rPr>
      </w:pPr>
      <w:r w:rsidRPr="00855F02">
        <w:rPr>
          <w:b/>
        </w:rPr>
        <w:t>П</w:t>
      </w:r>
      <w:r w:rsidR="00FA2B5A">
        <w:rPr>
          <w:b/>
        </w:rPr>
        <w:t>ЛАН</w:t>
      </w:r>
    </w:p>
    <w:p w:rsidR="00EC0116" w:rsidRDefault="00EC0116" w:rsidP="004B0070">
      <w:pPr>
        <w:ind w:firstLine="708"/>
        <w:jc w:val="center"/>
        <w:outlineLvl w:val="0"/>
        <w:rPr>
          <w:b/>
        </w:rPr>
      </w:pPr>
      <w:r>
        <w:rPr>
          <w:b/>
        </w:rPr>
        <w:t xml:space="preserve">мероприятий </w:t>
      </w:r>
      <w:r w:rsidR="004B0070" w:rsidRPr="004B0070">
        <w:rPr>
          <w:b/>
        </w:rPr>
        <w:t xml:space="preserve">по профилактике суицидального поведения несовершеннолетних, </w:t>
      </w:r>
      <w:r w:rsidR="00C35C59">
        <w:rPr>
          <w:b/>
        </w:rPr>
        <w:t xml:space="preserve">среди </w:t>
      </w:r>
      <w:r w:rsidR="004B0070" w:rsidRPr="004B0070">
        <w:rPr>
          <w:b/>
        </w:rPr>
        <w:t>обучающихся на 202</w:t>
      </w:r>
      <w:r w:rsidR="000712A5">
        <w:rPr>
          <w:b/>
        </w:rPr>
        <w:t>6</w:t>
      </w:r>
      <w:r w:rsidR="004B0070" w:rsidRPr="004B0070">
        <w:rPr>
          <w:b/>
        </w:rPr>
        <w:t>/202</w:t>
      </w:r>
      <w:r w:rsidR="000712A5">
        <w:rPr>
          <w:b/>
        </w:rPr>
        <w:t>7</w:t>
      </w:r>
      <w:r w:rsidR="004B0070" w:rsidRPr="004B0070">
        <w:rPr>
          <w:b/>
        </w:rPr>
        <w:t xml:space="preserve"> учебный год </w:t>
      </w:r>
    </w:p>
    <w:p w:rsidR="002D1966" w:rsidRDefault="002D1966" w:rsidP="00EC0116">
      <w:pPr>
        <w:ind w:firstLine="708"/>
        <w:jc w:val="center"/>
        <w:outlineLvl w:val="0"/>
        <w:rPr>
          <w:b/>
        </w:rPr>
      </w:pPr>
    </w:p>
    <w:tbl>
      <w:tblPr>
        <w:tblStyle w:val="a6"/>
        <w:tblW w:w="10348" w:type="dxa"/>
        <w:tblInd w:w="-601" w:type="dxa"/>
        <w:tblLayout w:type="fixed"/>
        <w:tblLook w:val="04A0" w:firstRow="1" w:lastRow="0" w:firstColumn="1" w:lastColumn="0" w:noHBand="0" w:noVBand="1"/>
      </w:tblPr>
      <w:tblGrid>
        <w:gridCol w:w="709"/>
        <w:gridCol w:w="5670"/>
        <w:gridCol w:w="1843"/>
        <w:gridCol w:w="2126"/>
      </w:tblGrid>
      <w:tr w:rsidR="00EE0C0D" w:rsidTr="00E66A03">
        <w:tc>
          <w:tcPr>
            <w:tcW w:w="709" w:type="dxa"/>
          </w:tcPr>
          <w:p w:rsidR="00EC0116" w:rsidRDefault="00EC0116" w:rsidP="00F56655">
            <w:pPr>
              <w:jc w:val="center"/>
              <w:rPr>
                <w:b/>
              </w:rPr>
            </w:pPr>
            <w:r>
              <w:rPr>
                <w:b/>
              </w:rPr>
              <w:t>№ п/п</w:t>
            </w:r>
          </w:p>
        </w:tc>
        <w:tc>
          <w:tcPr>
            <w:tcW w:w="5670" w:type="dxa"/>
          </w:tcPr>
          <w:p w:rsidR="00EC0116" w:rsidRDefault="00EC0116" w:rsidP="00F56655">
            <w:pPr>
              <w:jc w:val="center"/>
              <w:rPr>
                <w:b/>
              </w:rPr>
            </w:pPr>
            <w:r>
              <w:rPr>
                <w:b/>
              </w:rPr>
              <w:t>Мероприятие</w:t>
            </w:r>
          </w:p>
        </w:tc>
        <w:tc>
          <w:tcPr>
            <w:tcW w:w="1843" w:type="dxa"/>
          </w:tcPr>
          <w:p w:rsidR="00EC0116" w:rsidRDefault="00EC0116" w:rsidP="00F56655">
            <w:pPr>
              <w:jc w:val="center"/>
              <w:rPr>
                <w:b/>
              </w:rPr>
            </w:pPr>
            <w:r>
              <w:rPr>
                <w:b/>
              </w:rPr>
              <w:t>Сроки исполнения</w:t>
            </w:r>
          </w:p>
        </w:tc>
        <w:tc>
          <w:tcPr>
            <w:tcW w:w="2126" w:type="dxa"/>
          </w:tcPr>
          <w:p w:rsidR="00EC0116" w:rsidRDefault="00EC0116" w:rsidP="00F56655">
            <w:pPr>
              <w:jc w:val="center"/>
              <w:rPr>
                <w:b/>
              </w:rPr>
            </w:pPr>
            <w:r>
              <w:rPr>
                <w:b/>
              </w:rPr>
              <w:t>Ответственные</w:t>
            </w:r>
          </w:p>
        </w:tc>
      </w:tr>
      <w:tr w:rsidR="00022840" w:rsidRPr="00966CA1" w:rsidTr="00E66A03">
        <w:tc>
          <w:tcPr>
            <w:tcW w:w="709" w:type="dxa"/>
          </w:tcPr>
          <w:p w:rsidR="00022840" w:rsidRPr="00424D18" w:rsidRDefault="00022840" w:rsidP="00F56655">
            <w:pPr>
              <w:jc w:val="center"/>
              <w:rPr>
                <w:b/>
              </w:rPr>
            </w:pPr>
          </w:p>
        </w:tc>
        <w:tc>
          <w:tcPr>
            <w:tcW w:w="9639" w:type="dxa"/>
            <w:gridSpan w:val="3"/>
          </w:tcPr>
          <w:p w:rsidR="00022840" w:rsidRPr="00E66A03" w:rsidRDefault="00022840" w:rsidP="00E66A03">
            <w:pPr>
              <w:jc w:val="center"/>
              <w:rPr>
                <w:b/>
              </w:rPr>
            </w:pPr>
            <w:r w:rsidRPr="00424D18">
              <w:rPr>
                <w:b/>
              </w:rPr>
              <w:t>1</w:t>
            </w:r>
            <w:r>
              <w:rPr>
                <w:b/>
              </w:rPr>
              <w:t xml:space="preserve">. </w:t>
            </w:r>
            <w:r w:rsidRPr="00424D18">
              <w:rPr>
                <w:b/>
              </w:rPr>
              <w:t>Профилактические мероприятия</w:t>
            </w:r>
            <w:r>
              <w:rPr>
                <w:b/>
              </w:rPr>
              <w:t xml:space="preserve"> </w:t>
            </w:r>
            <w:r w:rsidR="00A33144">
              <w:rPr>
                <w:b/>
              </w:rPr>
              <w:t>среди</w:t>
            </w:r>
            <w:r>
              <w:rPr>
                <w:b/>
              </w:rPr>
              <w:t xml:space="preserve"> </w:t>
            </w:r>
            <w:r w:rsidR="00A33144">
              <w:rPr>
                <w:b/>
              </w:rPr>
              <w:t>обучающихся</w:t>
            </w:r>
          </w:p>
        </w:tc>
      </w:tr>
      <w:tr w:rsidR="005C74C5" w:rsidRPr="0098272E" w:rsidTr="00E66A03">
        <w:tc>
          <w:tcPr>
            <w:tcW w:w="709" w:type="dxa"/>
          </w:tcPr>
          <w:p w:rsidR="005C74C5" w:rsidRPr="0098272E" w:rsidRDefault="000712A5" w:rsidP="005C74C5">
            <w:pPr>
              <w:jc w:val="center"/>
            </w:pPr>
            <w:r>
              <w:t>1</w:t>
            </w:r>
          </w:p>
        </w:tc>
        <w:tc>
          <w:tcPr>
            <w:tcW w:w="5670" w:type="dxa"/>
          </w:tcPr>
          <w:p w:rsidR="005C74C5" w:rsidRPr="0098272E" w:rsidRDefault="005C74C5" w:rsidP="005C74C5">
            <w:pPr>
              <w:ind w:firstLine="34"/>
              <w:jc w:val="both"/>
            </w:pPr>
            <w:r w:rsidRPr="0098272E">
              <w:t xml:space="preserve">Проведение с обучающимися </w:t>
            </w:r>
            <w:r>
              <w:t xml:space="preserve">образовательных учреждений </w:t>
            </w:r>
            <w:r w:rsidRPr="0098272E">
              <w:t>профилактических мероприятий, направленных на формирование у них позитивного мышления, мировосприятия и мотиваций, принципов здорового образа жизни, предупр</w:t>
            </w:r>
            <w:r>
              <w:t xml:space="preserve">еждение суицидального поведения (в том числе с обучающимися состоящими на ВШУ, находящиеся в СОП, в трудной жизненной ситуации). </w:t>
            </w:r>
          </w:p>
        </w:tc>
        <w:tc>
          <w:tcPr>
            <w:tcW w:w="1843" w:type="dxa"/>
          </w:tcPr>
          <w:p w:rsidR="005C74C5" w:rsidRPr="004C5C2A" w:rsidRDefault="005C74C5" w:rsidP="005C74C5">
            <w:pPr>
              <w:jc w:val="center"/>
            </w:pPr>
            <w:r w:rsidRPr="004C5C2A">
              <w:t>В течение учебного года</w:t>
            </w:r>
          </w:p>
        </w:tc>
        <w:tc>
          <w:tcPr>
            <w:tcW w:w="2126" w:type="dxa"/>
          </w:tcPr>
          <w:p w:rsidR="005C74C5" w:rsidRPr="004C5C2A" w:rsidRDefault="005C74C5" w:rsidP="005C74C5">
            <w:pPr>
              <w:jc w:val="center"/>
            </w:pPr>
            <w:r w:rsidRPr="004C5C2A">
              <w:t>Педагог-психолог</w:t>
            </w:r>
          </w:p>
          <w:p w:rsidR="005C74C5" w:rsidRPr="004C5C2A" w:rsidRDefault="005C74C5" w:rsidP="000712A5">
            <w:pPr>
              <w:jc w:val="center"/>
            </w:pPr>
            <w:r w:rsidRPr="004C5C2A">
              <w:t xml:space="preserve">Гургенидзе В.Н, </w:t>
            </w:r>
          </w:p>
        </w:tc>
      </w:tr>
      <w:tr w:rsidR="0098272E" w:rsidRPr="0098272E" w:rsidTr="00E66A03">
        <w:tc>
          <w:tcPr>
            <w:tcW w:w="709" w:type="dxa"/>
          </w:tcPr>
          <w:p w:rsidR="00BF2BCD" w:rsidRPr="0098272E" w:rsidRDefault="000712A5" w:rsidP="00F56655">
            <w:pPr>
              <w:jc w:val="center"/>
            </w:pPr>
            <w:r>
              <w:t>2</w:t>
            </w:r>
          </w:p>
        </w:tc>
        <w:tc>
          <w:tcPr>
            <w:tcW w:w="5670" w:type="dxa"/>
          </w:tcPr>
          <w:p w:rsidR="00BF2BCD" w:rsidRPr="0098272E" w:rsidRDefault="00BF2BCD" w:rsidP="00E928B3">
            <w:pPr>
              <w:jc w:val="both"/>
            </w:pPr>
            <w:r w:rsidRPr="0098272E">
              <w:t xml:space="preserve">Регулярное информирование несовершеннолетних и их родителей (законных представителей) о действующих службах экстренной психологической помощи детям и членам их семей, а также детском телефоне доверия, Интернет-ресурсах, посредством которых оказывается психологическая помощь, и иных возможностях получения несовершеннолетними и членами их семей помощи </w:t>
            </w:r>
            <w:r w:rsidRPr="0098272E">
              <w:br/>
              <w:t>в кризисных ситуациях</w:t>
            </w:r>
          </w:p>
        </w:tc>
        <w:tc>
          <w:tcPr>
            <w:tcW w:w="1843" w:type="dxa"/>
          </w:tcPr>
          <w:p w:rsidR="00CC6B36" w:rsidRPr="0098272E" w:rsidRDefault="00CC6B36" w:rsidP="00CC6B36">
            <w:pPr>
              <w:jc w:val="center"/>
            </w:pPr>
            <w:r w:rsidRPr="0098272E">
              <w:t>до 25.12.202</w:t>
            </w:r>
            <w:r w:rsidR="000712A5">
              <w:t>6</w:t>
            </w:r>
          </w:p>
          <w:p w:rsidR="00BF2BCD" w:rsidRPr="0098272E" w:rsidRDefault="00CC6B36" w:rsidP="000712A5">
            <w:pPr>
              <w:jc w:val="center"/>
            </w:pPr>
            <w:r w:rsidRPr="0098272E">
              <w:t>до 25.05.202</w:t>
            </w:r>
            <w:r w:rsidR="000712A5">
              <w:t>7</w:t>
            </w:r>
          </w:p>
        </w:tc>
        <w:tc>
          <w:tcPr>
            <w:tcW w:w="2126" w:type="dxa"/>
          </w:tcPr>
          <w:p w:rsidR="00CC6B36" w:rsidRDefault="00A87B6D" w:rsidP="00E928B3">
            <w:pPr>
              <w:jc w:val="center"/>
              <w:rPr>
                <w:color w:val="000000" w:themeColor="text1"/>
                <w:shd w:val="clear" w:color="auto" w:fill="FFFFFF"/>
              </w:rPr>
            </w:pPr>
            <w:r>
              <w:t xml:space="preserve">Педагог-психолог </w:t>
            </w:r>
            <w:r w:rsidRPr="00A87B6D">
              <w:rPr>
                <w:color w:val="000000" w:themeColor="text1"/>
              </w:rPr>
              <w:t xml:space="preserve">Гургенидзе В.Н., </w:t>
            </w:r>
            <w:r w:rsidR="00E66A03">
              <w:rPr>
                <w:color w:val="000000" w:themeColor="text1"/>
                <w:shd w:val="clear" w:color="auto" w:fill="FFFFFF"/>
              </w:rPr>
              <w:t>п</w:t>
            </w:r>
            <w:r w:rsidRPr="00A87B6D">
              <w:rPr>
                <w:color w:val="000000" w:themeColor="text1"/>
                <w:shd w:val="clear" w:color="auto" w:fill="FFFFFF"/>
              </w:rPr>
              <w:t>едагог-организатор</w:t>
            </w:r>
            <w:r>
              <w:rPr>
                <w:color w:val="000000" w:themeColor="text1"/>
                <w:shd w:val="clear" w:color="auto" w:fill="FFFFFF"/>
              </w:rPr>
              <w:t xml:space="preserve"> </w:t>
            </w:r>
          </w:p>
          <w:p w:rsidR="00BF2BCD" w:rsidRPr="0098272E" w:rsidRDefault="00A87B6D" w:rsidP="00E928B3">
            <w:pPr>
              <w:jc w:val="center"/>
            </w:pPr>
            <w:r>
              <w:rPr>
                <w:color w:val="000000" w:themeColor="text1"/>
                <w:shd w:val="clear" w:color="auto" w:fill="FFFFFF"/>
              </w:rPr>
              <w:t xml:space="preserve">Яцун А.Д. </w:t>
            </w:r>
          </w:p>
          <w:p w:rsidR="00BF2BCD" w:rsidRPr="0098272E" w:rsidRDefault="00BF2BCD" w:rsidP="00C35C59">
            <w:pPr>
              <w:jc w:val="center"/>
            </w:pPr>
          </w:p>
        </w:tc>
      </w:tr>
      <w:tr w:rsidR="00C14439" w:rsidRPr="00575577" w:rsidTr="00E66A03">
        <w:tc>
          <w:tcPr>
            <w:tcW w:w="709" w:type="dxa"/>
          </w:tcPr>
          <w:p w:rsidR="00C14439" w:rsidRPr="00575577" w:rsidRDefault="000712A5" w:rsidP="005C74C5">
            <w:pPr>
              <w:jc w:val="center"/>
            </w:pPr>
            <w:r>
              <w:t>3</w:t>
            </w:r>
          </w:p>
        </w:tc>
        <w:tc>
          <w:tcPr>
            <w:tcW w:w="5670" w:type="dxa"/>
          </w:tcPr>
          <w:p w:rsidR="00C14439" w:rsidRPr="006B4528" w:rsidRDefault="00C14439" w:rsidP="00400543">
            <w:pPr>
              <w:ind w:firstLine="34"/>
              <w:jc w:val="both"/>
            </w:pPr>
            <w:r w:rsidRPr="006B4528">
              <w:t xml:space="preserve">Организация вовлечения несовершеннолетних обучающихся в социально значимую деятельность (в том числе деятельность волонтерских </w:t>
            </w:r>
            <w:r w:rsidRPr="006B4528">
              <w:br/>
              <w:t>и добровольческих организаций) и организованные формы досуга</w:t>
            </w:r>
          </w:p>
        </w:tc>
        <w:tc>
          <w:tcPr>
            <w:tcW w:w="1843" w:type="dxa"/>
          </w:tcPr>
          <w:p w:rsidR="00C14439" w:rsidRPr="006B4528" w:rsidRDefault="00A87B6D" w:rsidP="00400543">
            <w:pPr>
              <w:jc w:val="center"/>
            </w:pPr>
            <w:r>
              <w:t>В течение учебного года</w:t>
            </w:r>
          </w:p>
        </w:tc>
        <w:tc>
          <w:tcPr>
            <w:tcW w:w="2126" w:type="dxa"/>
          </w:tcPr>
          <w:p w:rsidR="00C14439" w:rsidRDefault="00A87B6D" w:rsidP="00400543">
            <w:pPr>
              <w:jc w:val="center"/>
            </w:pPr>
            <w:r>
              <w:t xml:space="preserve">Классные руководители, руководитель ОДОТ Королева Е.В. </w:t>
            </w:r>
          </w:p>
          <w:p w:rsidR="00C14439" w:rsidRPr="006B4528" w:rsidRDefault="00C14439" w:rsidP="00400543">
            <w:pPr>
              <w:jc w:val="center"/>
            </w:pPr>
          </w:p>
        </w:tc>
      </w:tr>
      <w:tr w:rsidR="00CC6B36" w:rsidRPr="00575577" w:rsidTr="00E66A03">
        <w:tc>
          <w:tcPr>
            <w:tcW w:w="709" w:type="dxa"/>
          </w:tcPr>
          <w:p w:rsidR="00CC6B36" w:rsidRPr="006B4528" w:rsidRDefault="000712A5" w:rsidP="00CC6B36">
            <w:pPr>
              <w:jc w:val="center"/>
            </w:pPr>
            <w:r>
              <w:t>4</w:t>
            </w:r>
          </w:p>
        </w:tc>
        <w:tc>
          <w:tcPr>
            <w:tcW w:w="5670" w:type="dxa"/>
          </w:tcPr>
          <w:p w:rsidR="00CC6B36" w:rsidRDefault="00CC6B36" w:rsidP="00CC6B36">
            <w:pPr>
              <w:ind w:firstLine="34"/>
              <w:jc w:val="both"/>
            </w:pPr>
            <w:r>
              <w:t xml:space="preserve">Организация просветительских мероприятий для родителей (законных представителей) несовершеннолетних с привлечением специалистов общественных и медицинских организаций по вопросам раннего выявления </w:t>
            </w:r>
          </w:p>
          <w:p w:rsidR="00CC6B36" w:rsidRPr="006B4528" w:rsidRDefault="00CC6B36" w:rsidP="00CC6B36">
            <w:pPr>
              <w:ind w:firstLine="34"/>
              <w:jc w:val="both"/>
            </w:pPr>
            <w:r>
              <w:t>у обучающихся расстройств тревожно-депрессивного характера</w:t>
            </w:r>
          </w:p>
        </w:tc>
        <w:tc>
          <w:tcPr>
            <w:tcW w:w="1843" w:type="dxa"/>
          </w:tcPr>
          <w:p w:rsidR="00CC6B36" w:rsidRPr="005B069E" w:rsidRDefault="00CC6B36" w:rsidP="00CC6B36">
            <w:pPr>
              <w:jc w:val="center"/>
            </w:pPr>
            <w:r w:rsidRPr="005B069E">
              <w:t>до 25.12.202</w:t>
            </w:r>
            <w:r>
              <w:t>5</w:t>
            </w:r>
          </w:p>
          <w:p w:rsidR="00CC6B36" w:rsidRDefault="00CC6B36" w:rsidP="00CC6B36">
            <w:pPr>
              <w:jc w:val="center"/>
            </w:pPr>
            <w:r w:rsidRPr="005B069E">
              <w:t>до 25.05.202</w:t>
            </w:r>
            <w:r>
              <w:t>6</w:t>
            </w:r>
          </w:p>
        </w:tc>
        <w:tc>
          <w:tcPr>
            <w:tcW w:w="2126" w:type="dxa"/>
          </w:tcPr>
          <w:p w:rsidR="00CC6B36" w:rsidRDefault="00CC6B36" w:rsidP="00CC6B36">
            <w:pPr>
              <w:jc w:val="center"/>
            </w:pPr>
            <w:r w:rsidRPr="00CC6B36">
              <w:t>Педагог-психолог Гургенидзе В.Н.</w:t>
            </w:r>
          </w:p>
        </w:tc>
      </w:tr>
      <w:tr w:rsidR="00CC6B36" w:rsidRPr="006B4528" w:rsidTr="00E66A03">
        <w:tc>
          <w:tcPr>
            <w:tcW w:w="709" w:type="dxa"/>
          </w:tcPr>
          <w:p w:rsidR="00CC6B36" w:rsidRPr="006B4528" w:rsidRDefault="000712A5" w:rsidP="000712A5">
            <w:pPr>
              <w:jc w:val="center"/>
            </w:pPr>
            <w:r>
              <w:t>5</w:t>
            </w:r>
          </w:p>
        </w:tc>
        <w:tc>
          <w:tcPr>
            <w:tcW w:w="5670" w:type="dxa"/>
          </w:tcPr>
          <w:p w:rsidR="00CC6B36" w:rsidRDefault="00CC6B36" w:rsidP="00CC6B36">
            <w:r>
              <w:rPr>
                <w:color w:val="000000"/>
              </w:rPr>
              <w:t>Проведение ЕМ СПТ.</w:t>
            </w:r>
          </w:p>
        </w:tc>
        <w:tc>
          <w:tcPr>
            <w:tcW w:w="1843" w:type="dxa"/>
          </w:tcPr>
          <w:p w:rsidR="00CC6B36" w:rsidRPr="004C5C2A" w:rsidRDefault="00CC6B36" w:rsidP="00CC6B36">
            <w:pPr>
              <w:jc w:val="center"/>
            </w:pPr>
            <w:r>
              <w:t>Сентябрь, октябрь</w:t>
            </w:r>
          </w:p>
        </w:tc>
        <w:tc>
          <w:tcPr>
            <w:tcW w:w="2126" w:type="dxa"/>
          </w:tcPr>
          <w:p w:rsidR="00CC6B36" w:rsidRPr="004C5C2A" w:rsidRDefault="00CC6B36" w:rsidP="00CC6B36">
            <w:pPr>
              <w:jc w:val="center"/>
            </w:pPr>
            <w:r w:rsidRPr="004C5C2A">
              <w:t>Педагог-психолог</w:t>
            </w:r>
          </w:p>
          <w:p w:rsidR="00CC6B36" w:rsidRPr="004C5C2A" w:rsidRDefault="00CC6B36" w:rsidP="00CC6B36">
            <w:pPr>
              <w:jc w:val="center"/>
            </w:pPr>
            <w:r w:rsidRPr="004C5C2A">
              <w:t>Гургенидзе В.Н.</w:t>
            </w:r>
          </w:p>
        </w:tc>
      </w:tr>
      <w:tr w:rsidR="00CC6B36" w:rsidRPr="006B4528" w:rsidTr="00E66A03">
        <w:tc>
          <w:tcPr>
            <w:tcW w:w="709" w:type="dxa"/>
          </w:tcPr>
          <w:p w:rsidR="00CC6B36" w:rsidRPr="006B4528" w:rsidRDefault="000712A5" w:rsidP="00CC6B36">
            <w:pPr>
              <w:jc w:val="center"/>
            </w:pPr>
            <w:r>
              <w:t>6</w:t>
            </w:r>
          </w:p>
        </w:tc>
        <w:tc>
          <w:tcPr>
            <w:tcW w:w="5670" w:type="dxa"/>
            <w:shd w:val="clear" w:color="auto" w:fill="FFFFFF"/>
          </w:tcPr>
          <w:p w:rsidR="00CC6B36" w:rsidRPr="004C5C2A" w:rsidRDefault="00CC6B36" w:rsidP="00CC6B36">
            <w:r w:rsidRPr="004C5C2A">
              <w:t xml:space="preserve">Диагностика адаптации учащихся </w:t>
            </w:r>
            <w:r>
              <w:t xml:space="preserve">1-х, </w:t>
            </w:r>
            <w:r w:rsidRPr="004C5C2A">
              <w:t xml:space="preserve">5-х, 10-х классов к новым условиям обучения. </w:t>
            </w:r>
          </w:p>
        </w:tc>
        <w:tc>
          <w:tcPr>
            <w:tcW w:w="1843" w:type="dxa"/>
            <w:shd w:val="clear" w:color="auto" w:fill="FFFFFF"/>
          </w:tcPr>
          <w:p w:rsidR="00CC6B36" w:rsidRPr="004C5C2A" w:rsidRDefault="00CC6B36" w:rsidP="00CC6B36">
            <w:pPr>
              <w:jc w:val="center"/>
            </w:pPr>
            <w:r w:rsidRPr="004C5C2A">
              <w:t>Октябрь-ноябрь</w:t>
            </w:r>
          </w:p>
        </w:tc>
        <w:tc>
          <w:tcPr>
            <w:tcW w:w="2126" w:type="dxa"/>
            <w:shd w:val="clear" w:color="auto" w:fill="FFFFFF"/>
          </w:tcPr>
          <w:p w:rsidR="00CC6B36" w:rsidRPr="004C5C2A" w:rsidRDefault="00CC6B36" w:rsidP="00CC6B36">
            <w:pPr>
              <w:jc w:val="center"/>
            </w:pPr>
            <w:r w:rsidRPr="004C5C2A">
              <w:t>Педагог-психолог</w:t>
            </w:r>
          </w:p>
          <w:p w:rsidR="00CC6B36" w:rsidRPr="004C5C2A" w:rsidRDefault="00CC6B36" w:rsidP="00CC6B36">
            <w:pPr>
              <w:jc w:val="center"/>
            </w:pPr>
            <w:r w:rsidRPr="004C5C2A">
              <w:t xml:space="preserve">Гургенидзе В.Н. </w:t>
            </w:r>
          </w:p>
        </w:tc>
      </w:tr>
      <w:tr w:rsidR="00CC6B36" w:rsidRPr="006B4528" w:rsidTr="00E66A03">
        <w:tc>
          <w:tcPr>
            <w:tcW w:w="709" w:type="dxa"/>
          </w:tcPr>
          <w:p w:rsidR="00CC6B36" w:rsidRPr="006B4528" w:rsidRDefault="000712A5" w:rsidP="00CC6B36">
            <w:pPr>
              <w:jc w:val="center"/>
            </w:pPr>
            <w:r>
              <w:t>7</w:t>
            </w:r>
          </w:p>
        </w:tc>
        <w:tc>
          <w:tcPr>
            <w:tcW w:w="5670" w:type="dxa"/>
            <w:shd w:val="clear" w:color="auto" w:fill="FFFFFF"/>
          </w:tcPr>
          <w:p w:rsidR="00CC6B36" w:rsidRPr="004C5C2A" w:rsidRDefault="00CC6B36" w:rsidP="00CC6B36">
            <w:r>
              <w:t>Проведение</w:t>
            </w:r>
            <w:r w:rsidRPr="004C5C2A">
              <w:t xml:space="preserve"> классных часов, формирующих у обучающихся такие понятия, как «ценность </w:t>
            </w:r>
            <w:r w:rsidRPr="004C5C2A">
              <w:lastRenderedPageBreak/>
              <w:t>человеческой жизни», «цели и смысл жизни»</w:t>
            </w:r>
            <w:r>
              <w:t xml:space="preserve"> в рамках недели психологии. </w:t>
            </w:r>
          </w:p>
        </w:tc>
        <w:tc>
          <w:tcPr>
            <w:tcW w:w="1843" w:type="dxa"/>
            <w:shd w:val="clear" w:color="auto" w:fill="FFFFFF"/>
          </w:tcPr>
          <w:p w:rsidR="00CC6B36" w:rsidRPr="004C5C2A" w:rsidRDefault="00CC6B36" w:rsidP="00CC6B36">
            <w:pPr>
              <w:jc w:val="center"/>
            </w:pPr>
            <w:r>
              <w:lastRenderedPageBreak/>
              <w:t>Ноябрь</w:t>
            </w:r>
          </w:p>
        </w:tc>
        <w:tc>
          <w:tcPr>
            <w:tcW w:w="2126" w:type="dxa"/>
            <w:shd w:val="clear" w:color="auto" w:fill="FFFFFF"/>
          </w:tcPr>
          <w:p w:rsidR="00CC6B36" w:rsidRDefault="000712A5" w:rsidP="00CC6B36">
            <w:pPr>
              <w:jc w:val="center"/>
            </w:pPr>
            <w:r>
              <w:t xml:space="preserve">Данилова Л.А. </w:t>
            </w:r>
          </w:p>
          <w:p w:rsidR="000712A5" w:rsidRPr="004C5C2A" w:rsidRDefault="000712A5" w:rsidP="00CC6B36">
            <w:pPr>
              <w:jc w:val="center"/>
            </w:pPr>
            <w:r>
              <w:t xml:space="preserve">Классные </w:t>
            </w:r>
            <w:r>
              <w:lastRenderedPageBreak/>
              <w:t>руководители</w:t>
            </w:r>
          </w:p>
        </w:tc>
      </w:tr>
      <w:tr w:rsidR="00CC6B36" w:rsidRPr="006B4528" w:rsidTr="00E66A03">
        <w:tc>
          <w:tcPr>
            <w:tcW w:w="709" w:type="dxa"/>
          </w:tcPr>
          <w:p w:rsidR="00CC6B36" w:rsidRPr="006B4528" w:rsidRDefault="000712A5" w:rsidP="00CC6B36">
            <w:pPr>
              <w:jc w:val="center"/>
            </w:pPr>
            <w:r>
              <w:lastRenderedPageBreak/>
              <w:t>8</w:t>
            </w:r>
          </w:p>
        </w:tc>
        <w:tc>
          <w:tcPr>
            <w:tcW w:w="5670" w:type="dxa"/>
            <w:shd w:val="clear" w:color="auto" w:fill="FFFFFF"/>
          </w:tcPr>
          <w:p w:rsidR="00CC6B36" w:rsidRPr="006B4528" w:rsidRDefault="00CC6B36" w:rsidP="00CC6B36">
            <w:pPr>
              <w:jc w:val="both"/>
            </w:pPr>
            <w:r w:rsidRPr="006B4528">
              <w:t xml:space="preserve">Организация и проведение в </w:t>
            </w:r>
            <w:r w:rsidRPr="00AA204C">
              <w:t>образовательных учреждени</w:t>
            </w:r>
            <w:r>
              <w:t xml:space="preserve">ях </w:t>
            </w:r>
            <w:r w:rsidRPr="006B4528">
              <w:t>мероприятий с обучающимися по повышению уровня кибербезопасности и цифровой грамотности, в том числе безопасности в социальных сетях</w:t>
            </w:r>
          </w:p>
        </w:tc>
        <w:tc>
          <w:tcPr>
            <w:tcW w:w="1843" w:type="dxa"/>
            <w:shd w:val="clear" w:color="auto" w:fill="FFFFFF"/>
          </w:tcPr>
          <w:p w:rsidR="00CC6B36" w:rsidRPr="006B4528" w:rsidRDefault="00CC6B36" w:rsidP="00CC6B36">
            <w:pPr>
              <w:jc w:val="center"/>
            </w:pPr>
            <w:r>
              <w:t>Январь-март</w:t>
            </w:r>
          </w:p>
        </w:tc>
        <w:tc>
          <w:tcPr>
            <w:tcW w:w="2126" w:type="dxa"/>
            <w:shd w:val="clear" w:color="auto" w:fill="FFFFFF"/>
          </w:tcPr>
          <w:p w:rsidR="00CC6B36" w:rsidRPr="006B4528" w:rsidRDefault="00CC6B36" w:rsidP="00CC6B36">
            <w:pPr>
              <w:jc w:val="center"/>
            </w:pPr>
            <w:r>
              <w:t xml:space="preserve">Учителя информатики Голубьева С.А., </w:t>
            </w:r>
            <w:r w:rsidR="000712A5">
              <w:t>Шукурова Д.Р.</w:t>
            </w:r>
          </w:p>
          <w:p w:rsidR="00CC6B36" w:rsidRPr="006B4528" w:rsidRDefault="00CC6B36" w:rsidP="00CC6B36">
            <w:pPr>
              <w:jc w:val="center"/>
            </w:pPr>
          </w:p>
        </w:tc>
      </w:tr>
      <w:tr w:rsidR="00CC6B36" w:rsidRPr="006B4528" w:rsidTr="00E66A03">
        <w:tc>
          <w:tcPr>
            <w:tcW w:w="709" w:type="dxa"/>
          </w:tcPr>
          <w:p w:rsidR="00CC6B36" w:rsidRPr="006B4528" w:rsidRDefault="000712A5" w:rsidP="00CC6B36">
            <w:pPr>
              <w:jc w:val="center"/>
            </w:pPr>
            <w:r>
              <w:t>9</w:t>
            </w:r>
          </w:p>
        </w:tc>
        <w:tc>
          <w:tcPr>
            <w:tcW w:w="5670" w:type="dxa"/>
            <w:shd w:val="clear" w:color="auto" w:fill="FFFFFF"/>
          </w:tcPr>
          <w:p w:rsidR="00CC6B36" w:rsidRPr="004C5C2A" w:rsidRDefault="00CC6B36" w:rsidP="00CC6B36">
            <w:pPr>
              <w:pStyle w:val="a7"/>
              <w:spacing w:before="0" w:beforeAutospacing="0" w:after="0" w:afterAutospacing="0"/>
            </w:pPr>
            <w:r w:rsidRPr="004C5C2A">
              <w:t>Психологическая подготовка к сдаче ГИА, ЕГЭ (занятия с элементами тренинга для обучающихся 9, 11 кл.). «Способы саморегулирования эмоционального состояния»</w:t>
            </w:r>
            <w:r>
              <w:t xml:space="preserve"> (сайт школы, группа вк)</w:t>
            </w:r>
          </w:p>
        </w:tc>
        <w:tc>
          <w:tcPr>
            <w:tcW w:w="1843" w:type="dxa"/>
            <w:shd w:val="clear" w:color="auto" w:fill="FFFFFF"/>
          </w:tcPr>
          <w:p w:rsidR="00CC6B36" w:rsidRPr="004C5C2A" w:rsidRDefault="00CC6B36" w:rsidP="00CC6B36">
            <w:pPr>
              <w:jc w:val="center"/>
            </w:pPr>
            <w:r w:rsidRPr="004C5C2A">
              <w:t>Апрель</w:t>
            </w:r>
          </w:p>
        </w:tc>
        <w:tc>
          <w:tcPr>
            <w:tcW w:w="2126" w:type="dxa"/>
            <w:shd w:val="clear" w:color="auto" w:fill="FFFFFF"/>
          </w:tcPr>
          <w:p w:rsidR="00CC6B36" w:rsidRPr="004C5C2A" w:rsidRDefault="00CC6B36" w:rsidP="00CC6B36">
            <w:pPr>
              <w:jc w:val="center"/>
            </w:pPr>
            <w:r w:rsidRPr="004C5C2A">
              <w:t>Педагог-психолог</w:t>
            </w:r>
          </w:p>
          <w:p w:rsidR="00CC6B36" w:rsidRPr="004C5C2A" w:rsidRDefault="00CC6B36" w:rsidP="00CC6B36">
            <w:pPr>
              <w:jc w:val="center"/>
            </w:pPr>
            <w:r w:rsidRPr="004C5C2A">
              <w:t xml:space="preserve">Гургенидзе В.Н.  </w:t>
            </w:r>
          </w:p>
        </w:tc>
      </w:tr>
      <w:tr w:rsidR="00CC6B36" w:rsidRPr="006B4528" w:rsidTr="00865D3E">
        <w:trPr>
          <w:trHeight w:val="1501"/>
        </w:trPr>
        <w:tc>
          <w:tcPr>
            <w:tcW w:w="709" w:type="dxa"/>
          </w:tcPr>
          <w:p w:rsidR="00CC6B36" w:rsidRPr="006B4528" w:rsidRDefault="000712A5" w:rsidP="00CC6B36">
            <w:pPr>
              <w:jc w:val="center"/>
            </w:pPr>
            <w:r>
              <w:t>10</w:t>
            </w:r>
          </w:p>
        </w:tc>
        <w:tc>
          <w:tcPr>
            <w:tcW w:w="5670" w:type="dxa"/>
            <w:shd w:val="clear" w:color="auto" w:fill="FFFFFF"/>
          </w:tcPr>
          <w:p w:rsidR="00CC6B36" w:rsidRPr="004C5C2A" w:rsidRDefault="00CC6B36" w:rsidP="00CC6B36">
            <w:r w:rsidRPr="004C5C2A">
              <w:t>Мероприятия, направленные на просвещение учащихся о работе службы телефона доверия: «17 мая - Международный день Детского телефона доверия»</w:t>
            </w:r>
          </w:p>
          <w:p w:rsidR="00CC6B36" w:rsidRPr="004C5C2A" w:rsidRDefault="00CC6B36" w:rsidP="00CC6B36">
            <w:r w:rsidRPr="004C5C2A">
              <w:t>- Классные часы «Телефон доверия»</w:t>
            </w:r>
            <w:r w:rsidR="00865D3E">
              <w:t xml:space="preserve"> </w:t>
            </w:r>
            <w:r>
              <w:t>(сайт школы)</w:t>
            </w:r>
          </w:p>
        </w:tc>
        <w:tc>
          <w:tcPr>
            <w:tcW w:w="1843" w:type="dxa"/>
            <w:shd w:val="clear" w:color="auto" w:fill="FFFFFF"/>
          </w:tcPr>
          <w:p w:rsidR="00CC6B36" w:rsidRPr="004C5C2A" w:rsidRDefault="00CC6B36" w:rsidP="00CC6B36">
            <w:pPr>
              <w:jc w:val="center"/>
            </w:pPr>
            <w:r w:rsidRPr="004C5C2A">
              <w:t>Май</w:t>
            </w:r>
          </w:p>
        </w:tc>
        <w:tc>
          <w:tcPr>
            <w:tcW w:w="2126" w:type="dxa"/>
            <w:shd w:val="clear" w:color="auto" w:fill="FFFFFF"/>
          </w:tcPr>
          <w:p w:rsidR="000712A5" w:rsidRDefault="000712A5" w:rsidP="00CC6B36">
            <w:pPr>
              <w:jc w:val="center"/>
            </w:pPr>
            <w:r>
              <w:t>Яцун А.Д.</w:t>
            </w:r>
          </w:p>
          <w:p w:rsidR="000712A5" w:rsidRPr="004C5C2A" w:rsidRDefault="000712A5" w:rsidP="000712A5">
            <w:pPr>
              <w:jc w:val="center"/>
            </w:pPr>
            <w:r w:rsidRPr="004C5C2A">
              <w:t>Педагог-психолог</w:t>
            </w:r>
          </w:p>
          <w:p w:rsidR="000712A5" w:rsidRDefault="000712A5" w:rsidP="000712A5">
            <w:pPr>
              <w:jc w:val="center"/>
            </w:pPr>
            <w:r w:rsidRPr="004C5C2A">
              <w:t xml:space="preserve">Гургенидзе В.Н.  </w:t>
            </w:r>
          </w:p>
          <w:p w:rsidR="00CC6B36" w:rsidRPr="004C5C2A" w:rsidRDefault="00CC6B36" w:rsidP="00CC6B36">
            <w:pPr>
              <w:jc w:val="center"/>
            </w:pPr>
            <w:r w:rsidRPr="004C5C2A">
              <w:t xml:space="preserve"> </w:t>
            </w:r>
          </w:p>
        </w:tc>
      </w:tr>
      <w:tr w:rsidR="00CC6B36" w:rsidRPr="00FB094C" w:rsidTr="00E66A03">
        <w:tc>
          <w:tcPr>
            <w:tcW w:w="709" w:type="dxa"/>
          </w:tcPr>
          <w:p w:rsidR="00CC6B36" w:rsidRPr="00FB094C" w:rsidRDefault="00CC6B36" w:rsidP="00CC6B36">
            <w:pPr>
              <w:jc w:val="center"/>
            </w:pPr>
          </w:p>
        </w:tc>
        <w:tc>
          <w:tcPr>
            <w:tcW w:w="9639" w:type="dxa"/>
            <w:gridSpan w:val="3"/>
          </w:tcPr>
          <w:p w:rsidR="00CC6B36" w:rsidRPr="00E66A03" w:rsidRDefault="00CC6B36" w:rsidP="00CC6B36">
            <w:pPr>
              <w:jc w:val="center"/>
              <w:rPr>
                <w:b/>
              </w:rPr>
            </w:pPr>
            <w:r w:rsidRPr="000E201D">
              <w:rPr>
                <w:b/>
              </w:rPr>
              <w:t>2. Профилактические мероприятия для родителей (законных представителей) несовершеннолетних</w:t>
            </w:r>
          </w:p>
        </w:tc>
      </w:tr>
      <w:tr w:rsidR="00CC6B36" w:rsidRPr="006B4528" w:rsidTr="00E66A03">
        <w:tc>
          <w:tcPr>
            <w:tcW w:w="709" w:type="dxa"/>
          </w:tcPr>
          <w:p w:rsidR="00CC6B36" w:rsidRPr="006B4528" w:rsidRDefault="000712A5" w:rsidP="00CC6B36">
            <w:pPr>
              <w:jc w:val="center"/>
            </w:pPr>
            <w:r>
              <w:t>11</w:t>
            </w:r>
          </w:p>
        </w:tc>
        <w:tc>
          <w:tcPr>
            <w:tcW w:w="5670" w:type="dxa"/>
            <w:shd w:val="clear" w:color="auto" w:fill="FFFFFF"/>
          </w:tcPr>
          <w:p w:rsidR="00CC6B36" w:rsidRPr="004C5C2A" w:rsidRDefault="00CC6B36" w:rsidP="00CC6B36">
            <w:r w:rsidRPr="004C5C2A">
              <w:t>Выявление семей, в которых практикуется жестокое обращение с детьми</w:t>
            </w:r>
            <w:r>
              <w:t xml:space="preserve">. </w:t>
            </w:r>
          </w:p>
        </w:tc>
        <w:tc>
          <w:tcPr>
            <w:tcW w:w="1843" w:type="dxa"/>
            <w:shd w:val="clear" w:color="auto" w:fill="FFFFFF"/>
          </w:tcPr>
          <w:p w:rsidR="00CC6B36" w:rsidRPr="004C5C2A" w:rsidRDefault="00CC6B36" w:rsidP="00CC6B36">
            <w:pPr>
              <w:jc w:val="center"/>
            </w:pPr>
            <w:r w:rsidRPr="004C5C2A">
              <w:t>В течение учебного года</w:t>
            </w:r>
          </w:p>
        </w:tc>
        <w:tc>
          <w:tcPr>
            <w:tcW w:w="2126" w:type="dxa"/>
            <w:shd w:val="clear" w:color="auto" w:fill="FFFFFF"/>
          </w:tcPr>
          <w:p w:rsidR="00CC6B36" w:rsidRPr="004C5C2A" w:rsidRDefault="00CC6B36" w:rsidP="00CC6B36">
            <w:pPr>
              <w:jc w:val="center"/>
            </w:pPr>
            <w:r>
              <w:t>Классные руководители</w:t>
            </w:r>
          </w:p>
        </w:tc>
      </w:tr>
      <w:tr w:rsidR="00CC6B36" w:rsidRPr="006B4528" w:rsidTr="00E66A03">
        <w:tc>
          <w:tcPr>
            <w:tcW w:w="709" w:type="dxa"/>
          </w:tcPr>
          <w:p w:rsidR="00CC6B36" w:rsidRPr="006B4528" w:rsidRDefault="000712A5" w:rsidP="00CC6B36">
            <w:pPr>
              <w:jc w:val="center"/>
            </w:pPr>
            <w:r>
              <w:t>12</w:t>
            </w:r>
          </w:p>
        </w:tc>
        <w:tc>
          <w:tcPr>
            <w:tcW w:w="5670" w:type="dxa"/>
            <w:shd w:val="clear" w:color="auto" w:fill="FFFFFF"/>
          </w:tcPr>
          <w:p w:rsidR="00CC6B36" w:rsidRPr="004C5C2A" w:rsidRDefault="00CC6B36" w:rsidP="00CC6B36">
            <w:r w:rsidRPr="004C5C2A">
              <w:t>Индивидуальная работа с семьями, попавшими в трудную жизненную ситуацию</w:t>
            </w:r>
          </w:p>
        </w:tc>
        <w:tc>
          <w:tcPr>
            <w:tcW w:w="1843" w:type="dxa"/>
            <w:shd w:val="clear" w:color="auto" w:fill="FFFFFF"/>
          </w:tcPr>
          <w:p w:rsidR="00CC6B36" w:rsidRPr="004C5C2A" w:rsidRDefault="00CC6B36" w:rsidP="00CC6B36">
            <w:pPr>
              <w:jc w:val="center"/>
            </w:pPr>
            <w:r w:rsidRPr="004C5C2A">
              <w:t>В течение учебного года</w:t>
            </w:r>
          </w:p>
        </w:tc>
        <w:tc>
          <w:tcPr>
            <w:tcW w:w="2126" w:type="dxa"/>
            <w:shd w:val="clear" w:color="auto" w:fill="FFFFFF"/>
          </w:tcPr>
          <w:p w:rsidR="00CC6B36" w:rsidRPr="004C5C2A" w:rsidRDefault="00CC6B36" w:rsidP="00CC6B36">
            <w:pPr>
              <w:jc w:val="center"/>
            </w:pPr>
            <w:r w:rsidRPr="004C5C2A">
              <w:t>Зам. директора по ВР, соц.</w:t>
            </w:r>
            <w:r>
              <w:t xml:space="preserve"> </w:t>
            </w:r>
            <w:r w:rsidRPr="004C5C2A">
              <w:t>педагог, инспектор ПДН, классные руководители, педагог-психолог, мед</w:t>
            </w:r>
            <w:r>
              <w:t xml:space="preserve">. </w:t>
            </w:r>
            <w:r w:rsidRPr="004C5C2A">
              <w:t>работник.</w:t>
            </w:r>
          </w:p>
        </w:tc>
      </w:tr>
      <w:tr w:rsidR="00CC6B36" w:rsidRPr="005B069E" w:rsidTr="00E66A03">
        <w:tc>
          <w:tcPr>
            <w:tcW w:w="709" w:type="dxa"/>
          </w:tcPr>
          <w:p w:rsidR="00CC6B36" w:rsidRPr="005B069E" w:rsidRDefault="000712A5" w:rsidP="00CC6B36">
            <w:pPr>
              <w:jc w:val="center"/>
            </w:pPr>
            <w:r>
              <w:t>13</w:t>
            </w:r>
          </w:p>
        </w:tc>
        <w:tc>
          <w:tcPr>
            <w:tcW w:w="5670" w:type="dxa"/>
          </w:tcPr>
          <w:p w:rsidR="00CC6B36" w:rsidRPr="006B4528" w:rsidRDefault="00CC6B36" w:rsidP="00CC6B36">
            <w:pPr>
              <w:jc w:val="both"/>
            </w:pPr>
            <w:r>
              <w:t>Информирование родителей (собрания) по вопросам</w:t>
            </w:r>
            <w:r w:rsidRPr="006B4528">
              <w:t xml:space="preserve"> особенностей психофизического развития ребенка, методов общения с детьми, а также способов распознания вступления </w:t>
            </w:r>
            <w:r>
              <w:t>несовершеннолетних</w:t>
            </w:r>
            <w:r w:rsidRPr="006B4528">
              <w:t xml:space="preserve"> в сообщества, группы, где происходит манипуляция его сознанием</w:t>
            </w:r>
          </w:p>
        </w:tc>
        <w:tc>
          <w:tcPr>
            <w:tcW w:w="1843" w:type="dxa"/>
          </w:tcPr>
          <w:p w:rsidR="00CC6B36" w:rsidRDefault="00CC6B36" w:rsidP="00CC6B36">
            <w:pPr>
              <w:jc w:val="center"/>
            </w:pPr>
            <w:r>
              <w:t>до 25.12.202</w:t>
            </w:r>
            <w:r w:rsidR="000712A5">
              <w:t>6</w:t>
            </w:r>
          </w:p>
          <w:p w:rsidR="00CC6B36" w:rsidRPr="006B4528" w:rsidRDefault="00CC6B36" w:rsidP="000712A5">
            <w:pPr>
              <w:jc w:val="center"/>
            </w:pPr>
            <w:r>
              <w:t>до 25.05.202</w:t>
            </w:r>
            <w:r w:rsidR="000712A5">
              <w:t>7</w:t>
            </w:r>
          </w:p>
        </w:tc>
        <w:tc>
          <w:tcPr>
            <w:tcW w:w="2126" w:type="dxa"/>
          </w:tcPr>
          <w:p w:rsidR="00CC6B36" w:rsidRPr="005B069E" w:rsidRDefault="00CC6B36" w:rsidP="00CC6B36">
            <w:pPr>
              <w:jc w:val="center"/>
            </w:pPr>
            <w:r w:rsidRPr="005C74C5">
              <w:t>Классные руководители, педагог-психолог</w:t>
            </w:r>
            <w:r>
              <w:t xml:space="preserve"> </w:t>
            </w:r>
            <w:r w:rsidRPr="004C5C2A">
              <w:t>Гургенидзе В. Н.</w:t>
            </w:r>
          </w:p>
        </w:tc>
      </w:tr>
      <w:tr w:rsidR="00CC6B36" w:rsidRPr="005B069E" w:rsidTr="00E66A03">
        <w:tc>
          <w:tcPr>
            <w:tcW w:w="709" w:type="dxa"/>
          </w:tcPr>
          <w:p w:rsidR="00CC6B36" w:rsidRPr="005B069E" w:rsidRDefault="000712A5" w:rsidP="00CC6B36">
            <w:pPr>
              <w:jc w:val="center"/>
            </w:pPr>
            <w:r>
              <w:t>14</w:t>
            </w:r>
          </w:p>
        </w:tc>
        <w:tc>
          <w:tcPr>
            <w:tcW w:w="5670" w:type="dxa"/>
          </w:tcPr>
          <w:p w:rsidR="00CC6B36" w:rsidRPr="005B069E" w:rsidRDefault="00CC6B36" w:rsidP="00CC6B36">
            <w:pPr>
              <w:jc w:val="both"/>
            </w:pPr>
            <w:r w:rsidRPr="005B069E">
              <w:t>Организация индивидуального консультирования педагогом-психологом несовершеннолетних и их родителей (законных представителей) по вопросам выявления и профилактики суицидального поведения несовершеннолетних</w:t>
            </w:r>
          </w:p>
        </w:tc>
        <w:tc>
          <w:tcPr>
            <w:tcW w:w="1843" w:type="dxa"/>
          </w:tcPr>
          <w:p w:rsidR="00CC6B36" w:rsidRPr="005B069E" w:rsidRDefault="00865D3E" w:rsidP="00CC6B36">
            <w:pPr>
              <w:jc w:val="center"/>
            </w:pPr>
            <w:r w:rsidRPr="004C5C2A">
              <w:t>В течение учебного года</w:t>
            </w:r>
          </w:p>
        </w:tc>
        <w:tc>
          <w:tcPr>
            <w:tcW w:w="2126" w:type="dxa"/>
          </w:tcPr>
          <w:p w:rsidR="00CC6B36" w:rsidRPr="004C5C2A" w:rsidRDefault="00865D3E" w:rsidP="00CC6B36">
            <w:pPr>
              <w:jc w:val="center"/>
            </w:pPr>
            <w:r w:rsidRPr="005C74C5">
              <w:t>педагог-психолог</w:t>
            </w:r>
            <w:r>
              <w:t xml:space="preserve"> </w:t>
            </w:r>
            <w:r w:rsidRPr="004C5C2A">
              <w:t>Гургенидзе В. Н.</w:t>
            </w:r>
          </w:p>
        </w:tc>
      </w:tr>
      <w:tr w:rsidR="00CC6B36" w:rsidRPr="00975EB7" w:rsidTr="00E66A03">
        <w:tc>
          <w:tcPr>
            <w:tcW w:w="709" w:type="dxa"/>
          </w:tcPr>
          <w:p w:rsidR="00CC6B36" w:rsidRPr="00022840" w:rsidRDefault="00CC6B36" w:rsidP="00CC6B36">
            <w:pPr>
              <w:jc w:val="center"/>
              <w:rPr>
                <w:b/>
              </w:rPr>
            </w:pPr>
          </w:p>
        </w:tc>
        <w:tc>
          <w:tcPr>
            <w:tcW w:w="9639" w:type="dxa"/>
            <w:gridSpan w:val="3"/>
          </w:tcPr>
          <w:p w:rsidR="00CC6B36" w:rsidRPr="00E66A03" w:rsidRDefault="00CC6B36" w:rsidP="00CC6B36">
            <w:pPr>
              <w:jc w:val="center"/>
              <w:rPr>
                <w:rFonts w:eastAsia="Calibri"/>
                <w:b/>
              </w:rPr>
            </w:pPr>
            <w:r w:rsidRPr="000E201D">
              <w:rPr>
                <w:b/>
              </w:rPr>
              <w:t xml:space="preserve">3. </w:t>
            </w:r>
            <w:r w:rsidRPr="000E201D">
              <w:rPr>
                <w:rFonts w:eastAsia="Calibri"/>
                <w:b/>
              </w:rPr>
              <w:t>Мероприятия для педагогических работников</w:t>
            </w:r>
          </w:p>
        </w:tc>
      </w:tr>
      <w:tr w:rsidR="00CC6B36" w:rsidRPr="005B069E" w:rsidTr="00E66A03">
        <w:tc>
          <w:tcPr>
            <w:tcW w:w="709" w:type="dxa"/>
          </w:tcPr>
          <w:p w:rsidR="00CC6B36" w:rsidRPr="005B069E" w:rsidRDefault="000712A5" w:rsidP="00CC6B36">
            <w:pPr>
              <w:jc w:val="center"/>
            </w:pPr>
            <w:r>
              <w:t>15</w:t>
            </w:r>
          </w:p>
        </w:tc>
        <w:tc>
          <w:tcPr>
            <w:tcW w:w="5670" w:type="dxa"/>
            <w:shd w:val="clear" w:color="auto" w:fill="FFFFFF"/>
          </w:tcPr>
          <w:p w:rsidR="00CC6B36" w:rsidRPr="004C5C2A" w:rsidRDefault="00CC6B36" w:rsidP="00CC6B36">
            <w:r w:rsidRPr="004C5C2A">
              <w:t>Проведение методического объединения для классных руководителей с целью изучения нормативной базы по данному вопросу</w:t>
            </w:r>
            <w:r>
              <w:t xml:space="preserve">. Алгоритм действия по выявлению и профилактике суицидального поведения несовершеннолетних. </w:t>
            </w:r>
          </w:p>
        </w:tc>
        <w:tc>
          <w:tcPr>
            <w:tcW w:w="1843" w:type="dxa"/>
            <w:shd w:val="clear" w:color="auto" w:fill="FFFFFF"/>
          </w:tcPr>
          <w:p w:rsidR="00CC6B36" w:rsidRPr="004C5C2A" w:rsidRDefault="00CC6B36" w:rsidP="00CC6B36">
            <w:pPr>
              <w:jc w:val="center"/>
            </w:pPr>
            <w:r w:rsidRPr="004C5C2A">
              <w:t>Сентябрь</w:t>
            </w:r>
            <w:r>
              <w:t xml:space="preserve">-январь </w:t>
            </w:r>
          </w:p>
        </w:tc>
        <w:tc>
          <w:tcPr>
            <w:tcW w:w="2126" w:type="dxa"/>
            <w:shd w:val="clear" w:color="auto" w:fill="FFFFFF"/>
          </w:tcPr>
          <w:p w:rsidR="00CC6B36" w:rsidRPr="004C5C2A" w:rsidRDefault="00CC6B36" w:rsidP="00CC6B36">
            <w:pPr>
              <w:jc w:val="center"/>
            </w:pPr>
            <w:r w:rsidRPr="004C5C2A">
              <w:t>Зам. директора по ВР</w:t>
            </w:r>
          </w:p>
          <w:p w:rsidR="00CC6B36" w:rsidRPr="004C5C2A" w:rsidRDefault="00CC6B36" w:rsidP="00CC6B36">
            <w:pPr>
              <w:jc w:val="center"/>
            </w:pPr>
            <w:r w:rsidRPr="004C5C2A">
              <w:t>Демидова А.Т.</w:t>
            </w:r>
          </w:p>
        </w:tc>
      </w:tr>
      <w:tr w:rsidR="00CC6B36" w:rsidRPr="005B069E" w:rsidTr="00E66A03">
        <w:tc>
          <w:tcPr>
            <w:tcW w:w="709" w:type="dxa"/>
          </w:tcPr>
          <w:p w:rsidR="00CC6B36" w:rsidRPr="005B069E" w:rsidRDefault="000712A5" w:rsidP="00CC6B36">
            <w:pPr>
              <w:jc w:val="center"/>
            </w:pPr>
            <w:r>
              <w:t>16</w:t>
            </w:r>
          </w:p>
        </w:tc>
        <w:tc>
          <w:tcPr>
            <w:tcW w:w="5670" w:type="dxa"/>
            <w:shd w:val="clear" w:color="auto" w:fill="FFFFFF"/>
          </w:tcPr>
          <w:p w:rsidR="00CC6B36" w:rsidRPr="004C5C2A" w:rsidRDefault="00CC6B36" w:rsidP="00CC6B36">
            <w:r w:rsidRPr="004C5C2A">
              <w:t>Обеспечение кл</w:t>
            </w:r>
            <w:r>
              <w:t>ассных руководителей</w:t>
            </w:r>
            <w:r w:rsidRPr="004C5C2A">
              <w:t xml:space="preserve"> памятками «Признаки депрессии у детей. Факторы суицидального риска»</w:t>
            </w:r>
            <w:r>
              <w:t xml:space="preserve"> (сайт школы)</w:t>
            </w:r>
          </w:p>
        </w:tc>
        <w:tc>
          <w:tcPr>
            <w:tcW w:w="1843" w:type="dxa"/>
            <w:shd w:val="clear" w:color="auto" w:fill="FFFFFF"/>
          </w:tcPr>
          <w:p w:rsidR="00CC6B36" w:rsidRPr="004C5C2A" w:rsidRDefault="00CC6B36" w:rsidP="00CC6B36">
            <w:pPr>
              <w:jc w:val="center"/>
            </w:pPr>
            <w:r w:rsidRPr="004C5C2A">
              <w:t>Сентябрь</w:t>
            </w:r>
          </w:p>
        </w:tc>
        <w:tc>
          <w:tcPr>
            <w:tcW w:w="2126" w:type="dxa"/>
            <w:shd w:val="clear" w:color="auto" w:fill="FFFFFF"/>
          </w:tcPr>
          <w:p w:rsidR="00CC6B36" w:rsidRPr="004C5C2A" w:rsidRDefault="00CC6B36" w:rsidP="00CC6B36">
            <w:pPr>
              <w:jc w:val="center"/>
            </w:pPr>
            <w:r w:rsidRPr="004C5C2A">
              <w:t>Педагог-психолог</w:t>
            </w:r>
          </w:p>
          <w:p w:rsidR="00CC6B36" w:rsidRPr="004C5C2A" w:rsidRDefault="00CC6B36" w:rsidP="00CC6B36">
            <w:pPr>
              <w:jc w:val="center"/>
            </w:pPr>
            <w:r w:rsidRPr="004C5C2A">
              <w:t xml:space="preserve">Гургенидзе В.Н. </w:t>
            </w:r>
          </w:p>
        </w:tc>
      </w:tr>
    </w:tbl>
    <w:p w:rsidR="00E66A03" w:rsidRPr="00E66A03" w:rsidRDefault="00E66A03" w:rsidP="00E66A03"/>
    <w:p w:rsidR="00BA2319" w:rsidRPr="00EC0116" w:rsidRDefault="00BA2319" w:rsidP="00E66A03"/>
    <w:sectPr w:rsidR="00BA2319" w:rsidRPr="00EC0116" w:rsidSect="00E66A03">
      <w:headerReference w:type="default" r:id="rId7"/>
      <w:headerReference w:type="first" r:id="rId8"/>
      <w:pgSz w:w="11906" w:h="16838"/>
      <w:pgMar w:top="1134" w:right="850" w:bottom="1134" w:left="1701"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477CC9" w:rsidRDefault="00477CC9">
      <w:r>
        <w:separator/>
      </w:r>
    </w:p>
  </w:endnote>
  <w:endnote w:type="continuationSeparator" w:id="0">
    <w:p w:rsidR="00477CC9" w:rsidRDefault="00477CC9">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CC"/>
    <w:family w:val="roman"/>
    <w:pitch w:val="variable"/>
    <w:sig w:usb0="E0002EFF" w:usb1="C000785B" w:usb2="00000009" w:usb3="00000000" w:csb0="000001FF" w:csb1="00000000"/>
  </w:font>
  <w:font w:name="Tahoma">
    <w:panose1 w:val="020B0604030504040204"/>
    <w:charset w:val="CC"/>
    <w:family w:val="swiss"/>
    <w:pitch w:val="variable"/>
    <w:sig w:usb0="E1002EFF" w:usb1="C000605B" w:usb2="00000029" w:usb3="00000000" w:csb0="000101FF" w:csb1="00000000"/>
  </w:font>
  <w:font w:name="Calibri">
    <w:panose1 w:val="020F0502020204030204"/>
    <w:charset w:val="CC"/>
    <w:family w:val="swiss"/>
    <w:pitch w:val="variable"/>
    <w:sig w:usb0="E4002EFF" w:usb1="C000247B" w:usb2="00000009" w:usb3="00000000" w:csb0="000001FF" w:csb1="00000000"/>
  </w:font>
  <w:font w:name="Cambria">
    <w:panose1 w:val="02040503050406030204"/>
    <w:charset w:val="CC"/>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477CC9" w:rsidRDefault="00477CC9">
      <w:r>
        <w:separator/>
      </w:r>
    </w:p>
  </w:footnote>
  <w:footnote w:type="continuationSeparator" w:id="0">
    <w:p w:rsidR="00477CC9" w:rsidRDefault="00477CC9">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1755514562"/>
      <w:docPartObj>
        <w:docPartGallery w:val="Page Numbers (Top of Page)"/>
        <w:docPartUnique/>
      </w:docPartObj>
    </w:sdtPr>
    <w:sdtEndPr/>
    <w:sdtContent>
      <w:p w:rsidR="00F23E07" w:rsidRDefault="00F23E07">
        <w:pPr>
          <w:pStyle w:val="a3"/>
          <w:jc w:val="center"/>
        </w:pPr>
        <w:r>
          <w:fldChar w:fldCharType="begin"/>
        </w:r>
        <w:r>
          <w:instrText>PAGE   \* MERGEFORMAT</w:instrText>
        </w:r>
        <w:r>
          <w:fldChar w:fldCharType="separate"/>
        </w:r>
        <w:r w:rsidR="00B42300">
          <w:rPr>
            <w:noProof/>
          </w:rPr>
          <w:t>1</w:t>
        </w:r>
        <w:r>
          <w:fldChar w:fldCharType="end"/>
        </w:r>
      </w:p>
    </w:sdtContent>
  </w:sdt>
  <w:p w:rsidR="00F23E07" w:rsidRDefault="00F23E07">
    <w:pPr>
      <w:pStyle w:val="a3"/>
    </w:pP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FC483F" w:rsidRDefault="00FC483F">
    <w:pPr>
      <w:pStyle w:val="a3"/>
      <w:jc w:val="center"/>
    </w:pPr>
  </w:p>
  <w:p w:rsidR="00FC483F" w:rsidRPr="00FC483F" w:rsidRDefault="00FC483F" w:rsidP="00FC483F">
    <w:pPr>
      <w:pStyle w:val="a3"/>
      <w:jc w:val="cent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attachedTemplate r:id="rId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08"/>
  <w:drawingGridHorizontalSpacing w:val="120"/>
  <w:displayHorizontalDrawingGridEvery w:val="2"/>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attr0#Бланк" w:val="OID_TYPE#620200039=Распоряжение Комитета по образованию"/>
    <w:docVar w:name="attr1#Вид документа" w:val="OID_TYPE#620200006=Распоряжение"/>
    <w:docVar w:name="attr2#Код по ОКУД" w:val="VARCHAR#02512218"/>
    <w:docVar w:name="BossProviderVariable" w:val="25_01_2006!9d1ebe92-8795-467b-8ed5-56d5d3804d0a"/>
  </w:docVars>
  <w:rsids>
    <w:rsidRoot w:val="00EC0116"/>
    <w:rsid w:val="0000271A"/>
    <w:rsid w:val="00005FCE"/>
    <w:rsid w:val="00022840"/>
    <w:rsid w:val="00052825"/>
    <w:rsid w:val="000712A5"/>
    <w:rsid w:val="00075E1B"/>
    <w:rsid w:val="00085341"/>
    <w:rsid w:val="00093895"/>
    <w:rsid w:val="000A2FD9"/>
    <w:rsid w:val="000E201D"/>
    <w:rsid w:val="001049A9"/>
    <w:rsid w:val="00114B29"/>
    <w:rsid w:val="00127C94"/>
    <w:rsid w:val="0013467A"/>
    <w:rsid w:val="001A5B88"/>
    <w:rsid w:val="001C5004"/>
    <w:rsid w:val="001E7DE0"/>
    <w:rsid w:val="001F3EE7"/>
    <w:rsid w:val="001F4E26"/>
    <w:rsid w:val="002174CA"/>
    <w:rsid w:val="00221B06"/>
    <w:rsid w:val="00260490"/>
    <w:rsid w:val="002634AE"/>
    <w:rsid w:val="00277275"/>
    <w:rsid w:val="00285DD0"/>
    <w:rsid w:val="00294C7A"/>
    <w:rsid w:val="002A6BDE"/>
    <w:rsid w:val="002C511B"/>
    <w:rsid w:val="002D1966"/>
    <w:rsid w:val="002D44F9"/>
    <w:rsid w:val="002E1EA1"/>
    <w:rsid w:val="002F7B45"/>
    <w:rsid w:val="002F7F25"/>
    <w:rsid w:val="00300B58"/>
    <w:rsid w:val="00317574"/>
    <w:rsid w:val="00322A4F"/>
    <w:rsid w:val="00363652"/>
    <w:rsid w:val="00371825"/>
    <w:rsid w:val="003977DE"/>
    <w:rsid w:val="003C70A5"/>
    <w:rsid w:val="003E2875"/>
    <w:rsid w:val="003E3E7B"/>
    <w:rsid w:val="003E6FED"/>
    <w:rsid w:val="003F08A3"/>
    <w:rsid w:val="003F15A2"/>
    <w:rsid w:val="003F2489"/>
    <w:rsid w:val="00400572"/>
    <w:rsid w:val="00422090"/>
    <w:rsid w:val="00422F75"/>
    <w:rsid w:val="00451893"/>
    <w:rsid w:val="00467281"/>
    <w:rsid w:val="00477CC9"/>
    <w:rsid w:val="00484CCE"/>
    <w:rsid w:val="00486123"/>
    <w:rsid w:val="004913C9"/>
    <w:rsid w:val="004B0070"/>
    <w:rsid w:val="004C4DFD"/>
    <w:rsid w:val="004D2ED8"/>
    <w:rsid w:val="004D54F0"/>
    <w:rsid w:val="004E371F"/>
    <w:rsid w:val="00513D10"/>
    <w:rsid w:val="005323F5"/>
    <w:rsid w:val="00543EE4"/>
    <w:rsid w:val="005474FF"/>
    <w:rsid w:val="00551DCB"/>
    <w:rsid w:val="00575577"/>
    <w:rsid w:val="005845B6"/>
    <w:rsid w:val="0058496D"/>
    <w:rsid w:val="005A6C31"/>
    <w:rsid w:val="005B069E"/>
    <w:rsid w:val="005B3B30"/>
    <w:rsid w:val="005B697A"/>
    <w:rsid w:val="005C74C5"/>
    <w:rsid w:val="005E2734"/>
    <w:rsid w:val="005E3C7D"/>
    <w:rsid w:val="005E5136"/>
    <w:rsid w:val="005F4C46"/>
    <w:rsid w:val="0061260B"/>
    <w:rsid w:val="006278D5"/>
    <w:rsid w:val="00630E17"/>
    <w:rsid w:val="00633CDD"/>
    <w:rsid w:val="00663ACB"/>
    <w:rsid w:val="0067379C"/>
    <w:rsid w:val="00682391"/>
    <w:rsid w:val="006846EE"/>
    <w:rsid w:val="0069097B"/>
    <w:rsid w:val="006A3F99"/>
    <w:rsid w:val="006B4528"/>
    <w:rsid w:val="006C4CC6"/>
    <w:rsid w:val="006D1669"/>
    <w:rsid w:val="007049B8"/>
    <w:rsid w:val="0072723D"/>
    <w:rsid w:val="00727F03"/>
    <w:rsid w:val="00751A5B"/>
    <w:rsid w:val="007636DE"/>
    <w:rsid w:val="00763FC7"/>
    <w:rsid w:val="00785063"/>
    <w:rsid w:val="007B0D63"/>
    <w:rsid w:val="007C2228"/>
    <w:rsid w:val="007C4E19"/>
    <w:rsid w:val="007E22EB"/>
    <w:rsid w:val="00865D3E"/>
    <w:rsid w:val="00873FDC"/>
    <w:rsid w:val="00880D00"/>
    <w:rsid w:val="008A33E3"/>
    <w:rsid w:val="008A6128"/>
    <w:rsid w:val="008B323D"/>
    <w:rsid w:val="008C034B"/>
    <w:rsid w:val="008C3564"/>
    <w:rsid w:val="008C6638"/>
    <w:rsid w:val="008E02D5"/>
    <w:rsid w:val="008E3A3E"/>
    <w:rsid w:val="00915549"/>
    <w:rsid w:val="009159EE"/>
    <w:rsid w:val="00915BCC"/>
    <w:rsid w:val="00924A6C"/>
    <w:rsid w:val="009572EC"/>
    <w:rsid w:val="00975EB7"/>
    <w:rsid w:val="0098272E"/>
    <w:rsid w:val="009840D7"/>
    <w:rsid w:val="009D2FB1"/>
    <w:rsid w:val="009E0A0A"/>
    <w:rsid w:val="009F2431"/>
    <w:rsid w:val="00A06BF7"/>
    <w:rsid w:val="00A145D0"/>
    <w:rsid w:val="00A164D0"/>
    <w:rsid w:val="00A21C5A"/>
    <w:rsid w:val="00A24261"/>
    <w:rsid w:val="00A33144"/>
    <w:rsid w:val="00A36E10"/>
    <w:rsid w:val="00A86078"/>
    <w:rsid w:val="00A87B6D"/>
    <w:rsid w:val="00A922F5"/>
    <w:rsid w:val="00A9513B"/>
    <w:rsid w:val="00AA204C"/>
    <w:rsid w:val="00AB512A"/>
    <w:rsid w:val="00AB5713"/>
    <w:rsid w:val="00AC5954"/>
    <w:rsid w:val="00AC6326"/>
    <w:rsid w:val="00AD44A6"/>
    <w:rsid w:val="00AF15C1"/>
    <w:rsid w:val="00B24FED"/>
    <w:rsid w:val="00B27482"/>
    <w:rsid w:val="00B34FC2"/>
    <w:rsid w:val="00B361C6"/>
    <w:rsid w:val="00B42300"/>
    <w:rsid w:val="00B95B6A"/>
    <w:rsid w:val="00BA2319"/>
    <w:rsid w:val="00BE0065"/>
    <w:rsid w:val="00BF2BCD"/>
    <w:rsid w:val="00BF50A6"/>
    <w:rsid w:val="00BF6F82"/>
    <w:rsid w:val="00C02F2E"/>
    <w:rsid w:val="00C14439"/>
    <w:rsid w:val="00C35C59"/>
    <w:rsid w:val="00C4103B"/>
    <w:rsid w:val="00C60729"/>
    <w:rsid w:val="00C60A42"/>
    <w:rsid w:val="00C61490"/>
    <w:rsid w:val="00CB44B8"/>
    <w:rsid w:val="00CC2865"/>
    <w:rsid w:val="00CC6B36"/>
    <w:rsid w:val="00CE303B"/>
    <w:rsid w:val="00CE3593"/>
    <w:rsid w:val="00CF06CE"/>
    <w:rsid w:val="00D05CE9"/>
    <w:rsid w:val="00D06E85"/>
    <w:rsid w:val="00D1326E"/>
    <w:rsid w:val="00D1633B"/>
    <w:rsid w:val="00D22C45"/>
    <w:rsid w:val="00D23C77"/>
    <w:rsid w:val="00D346ED"/>
    <w:rsid w:val="00D47009"/>
    <w:rsid w:val="00D523D2"/>
    <w:rsid w:val="00D63549"/>
    <w:rsid w:val="00DA0CBC"/>
    <w:rsid w:val="00DA64FA"/>
    <w:rsid w:val="00DD2929"/>
    <w:rsid w:val="00E27D54"/>
    <w:rsid w:val="00E33903"/>
    <w:rsid w:val="00E54834"/>
    <w:rsid w:val="00E66A03"/>
    <w:rsid w:val="00E94483"/>
    <w:rsid w:val="00E96BB2"/>
    <w:rsid w:val="00EA68FF"/>
    <w:rsid w:val="00EB283C"/>
    <w:rsid w:val="00EC0116"/>
    <w:rsid w:val="00EC3D27"/>
    <w:rsid w:val="00EC3FCF"/>
    <w:rsid w:val="00EE0C0D"/>
    <w:rsid w:val="00EE66E1"/>
    <w:rsid w:val="00EF0102"/>
    <w:rsid w:val="00F03079"/>
    <w:rsid w:val="00F07F48"/>
    <w:rsid w:val="00F23E07"/>
    <w:rsid w:val="00F33AAA"/>
    <w:rsid w:val="00F5228F"/>
    <w:rsid w:val="00F615EF"/>
    <w:rsid w:val="00F85E4B"/>
    <w:rsid w:val="00F86503"/>
    <w:rsid w:val="00F9074B"/>
    <w:rsid w:val="00FA2B5A"/>
    <w:rsid w:val="00FB094C"/>
    <w:rsid w:val="00FC0F9D"/>
    <w:rsid w:val="00FC483F"/>
    <w:rsid w:val="00FD0A2E"/>
    <w:rsid w:val="00FE7479"/>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49"/>
    <o:shapelayout v:ext="edit">
      <o:idmap v:ext="edit" data="1"/>
    </o:shapelayout>
  </w:shapeDefaults>
  <w:decimalSymbol w:val=","/>
  <w:listSeparator w:val=";"/>
  <w14:docId w14:val="004D50AB"/>
  <w15:docId w15:val="{BF719881-1FEC-4178-BBCB-42708AFFCDB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ru-RU" w:eastAsia="ru-RU"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iPriority="99"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iPriority="99"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5B069E"/>
    <w:rPr>
      <w:sz w:val="24"/>
      <w:szCs w:val="24"/>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a4"/>
    <w:uiPriority w:val="99"/>
    <w:rsid w:val="00BA2319"/>
    <w:pPr>
      <w:tabs>
        <w:tab w:val="center" w:pos="4677"/>
        <w:tab w:val="right" w:pos="9355"/>
      </w:tabs>
    </w:pPr>
  </w:style>
  <w:style w:type="paragraph" w:styleId="a5">
    <w:name w:val="footer"/>
    <w:basedOn w:val="a"/>
    <w:rsid w:val="00BA2319"/>
    <w:pPr>
      <w:tabs>
        <w:tab w:val="center" w:pos="4677"/>
        <w:tab w:val="right" w:pos="9355"/>
      </w:tabs>
    </w:pPr>
  </w:style>
  <w:style w:type="table" w:styleId="a6">
    <w:name w:val="Table Grid"/>
    <w:basedOn w:val="a1"/>
    <w:rsid w:val="00EC0116"/>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7">
    <w:name w:val="Normal (Web)"/>
    <w:aliases w:val="Знак Знак1,Обычный (веб) Знак,Обычный (Web),Знак Знак,Знак Знак Знак Знак,Знак Знак Знак,Знак Знак Знак Знак Знак Знак,Знак Знак Знак Знак Знак,Знак Знак Знак Знак Знак Знак Знак Знак Знак Знак Знак Знак"/>
    <w:basedOn w:val="a"/>
    <w:uiPriority w:val="99"/>
    <w:unhideWhenUsed/>
    <w:rsid w:val="00EC0116"/>
    <w:pPr>
      <w:spacing w:before="100" w:beforeAutospacing="1" w:after="100" w:afterAutospacing="1"/>
    </w:pPr>
  </w:style>
  <w:style w:type="character" w:styleId="a8">
    <w:name w:val="Strong"/>
    <w:uiPriority w:val="22"/>
    <w:qFormat/>
    <w:rsid w:val="00EC0116"/>
    <w:rPr>
      <w:b/>
      <w:bCs/>
    </w:rPr>
  </w:style>
  <w:style w:type="paragraph" w:styleId="a9">
    <w:name w:val="Balloon Text"/>
    <w:basedOn w:val="a"/>
    <w:link w:val="aa"/>
    <w:rsid w:val="00221B06"/>
    <w:rPr>
      <w:rFonts w:ascii="Tahoma" w:hAnsi="Tahoma" w:cs="Tahoma"/>
      <w:sz w:val="16"/>
      <w:szCs w:val="16"/>
    </w:rPr>
  </w:style>
  <w:style w:type="character" w:customStyle="1" w:styleId="aa">
    <w:name w:val="Текст выноски Знак"/>
    <w:basedOn w:val="a0"/>
    <w:link w:val="a9"/>
    <w:rsid w:val="00221B06"/>
    <w:rPr>
      <w:rFonts w:ascii="Tahoma" w:hAnsi="Tahoma" w:cs="Tahoma"/>
      <w:sz w:val="16"/>
      <w:szCs w:val="16"/>
    </w:rPr>
  </w:style>
  <w:style w:type="character" w:customStyle="1" w:styleId="a4">
    <w:name w:val="Верхний колонтитул Знак"/>
    <w:basedOn w:val="a0"/>
    <w:link w:val="a3"/>
    <w:uiPriority w:val="99"/>
    <w:rsid w:val="00915549"/>
    <w:rPr>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2.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_rels/settings.xml.rels><?xml version="1.0" encoding="UTF-8" standalone="yes"?>
<Relationships xmlns="http://schemas.openxmlformats.org/package/2006/relationships"><Relationship Id="rId1" Type="http://schemas.openxmlformats.org/officeDocument/2006/relationships/attachedTemplate" Target="file:///C:\Documents%20and%20Settings\gorina.ma\Local%20Settings\Temp\bdttmp\97bfc775-249f-4bdc-925e-3aefb5f098a8.dot"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B116F1DA-393E-447E-B0E3-4FFACB4AB00F}">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97bfc775-249f-4bdc-925e-3aefb5f098a8</Template>
  <TotalTime>353</TotalTime>
  <Pages>1</Pages>
  <Words>713</Words>
  <Characters>4067</Characters>
  <Application>Microsoft Office Word</Application>
  <DocSecurity>0</DocSecurity>
  <Lines>33</Lines>
  <Paragraphs>9</Paragraphs>
  <ScaleCrop>false</ScaleCrop>
  <HeadingPairs>
    <vt:vector size="2" baseType="variant">
      <vt:variant>
        <vt:lpstr>Название</vt:lpstr>
      </vt:variant>
      <vt:variant>
        <vt:i4>1</vt:i4>
      </vt:variant>
    </vt:vector>
  </HeadingPairs>
  <TitlesOfParts>
    <vt:vector size="1" baseType="lpstr">
      <vt:lpstr/>
    </vt:vector>
  </TitlesOfParts>
  <Company>Комитет</Company>
  <LinksUpToDate>false</LinksUpToDate>
  <CharactersWithSpaces>4771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Горина Марианна Александровна</dc:creator>
  <cp:lastModifiedBy>Анжелика Демидова</cp:lastModifiedBy>
  <cp:revision>8</cp:revision>
  <cp:lastPrinted>2026-09-15T11:21:00Z</cp:lastPrinted>
  <dcterms:created xsi:type="dcterms:W3CDTF">2024-08-21T07:28:00Z</dcterms:created>
  <dcterms:modified xsi:type="dcterms:W3CDTF">2026-09-15T11:21:00Z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BossProviderVariable">
    <vt:lpwstr>9d1ebe92-8795-467b-8ed5-56d5d3804d0a</vt:lpwstr>
  </property>
</Properties>
</file>