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3AA" w:rsidRPr="00A8619A" w:rsidRDefault="00E514CA" w:rsidP="00E514CA">
      <w:pPr>
        <w:tabs>
          <w:tab w:val="left" w:pos="6237"/>
          <w:tab w:val="left" w:pos="8400"/>
        </w:tabs>
        <w:ind w:right="-1"/>
        <w:jc w:val="center"/>
        <w:rPr>
          <w:rFonts w:ascii="Calibri" w:hAnsi="Calibri"/>
          <w:szCs w:val="18"/>
        </w:rPr>
      </w:pPr>
      <w:r>
        <w:rPr>
          <w:szCs w:val="18"/>
        </w:rPr>
        <w:tab/>
      </w:r>
      <w:r w:rsidR="00EA53AA">
        <w:rPr>
          <w:szCs w:val="18"/>
        </w:rPr>
        <w:t>Утверждаю________________</w:t>
      </w:r>
    </w:p>
    <w:p w:rsidR="00EA53AA" w:rsidRPr="00A8619A" w:rsidRDefault="00EA53AA" w:rsidP="00EA53AA">
      <w:pPr>
        <w:tabs>
          <w:tab w:val="left" w:pos="6237"/>
          <w:tab w:val="left" w:pos="8400"/>
        </w:tabs>
        <w:ind w:right="-1"/>
        <w:jc w:val="center"/>
        <w:rPr>
          <w:szCs w:val="18"/>
        </w:rPr>
      </w:pPr>
      <w:r>
        <w:rPr>
          <w:szCs w:val="18"/>
        </w:rPr>
        <w:t xml:space="preserve">                                                                                                   </w:t>
      </w:r>
      <w:r w:rsidRPr="00A8619A">
        <w:rPr>
          <w:szCs w:val="18"/>
        </w:rPr>
        <w:t>Директор ГБОУ СОШ № 87</w:t>
      </w:r>
    </w:p>
    <w:p w:rsidR="00EA53AA" w:rsidRPr="00A8619A" w:rsidRDefault="00EA53AA" w:rsidP="00EA53AA">
      <w:pPr>
        <w:tabs>
          <w:tab w:val="left" w:pos="6237"/>
          <w:tab w:val="left" w:pos="8400"/>
        </w:tabs>
        <w:ind w:right="-1"/>
        <w:jc w:val="center"/>
        <w:rPr>
          <w:szCs w:val="18"/>
        </w:rPr>
      </w:pPr>
      <w:r>
        <w:rPr>
          <w:szCs w:val="18"/>
        </w:rPr>
        <w:t xml:space="preserve">                                                                                           </w:t>
      </w:r>
      <w:r w:rsidRPr="00A8619A">
        <w:rPr>
          <w:szCs w:val="18"/>
        </w:rPr>
        <w:t>Петроградского района</w:t>
      </w:r>
    </w:p>
    <w:p w:rsidR="00EA53AA" w:rsidRPr="00A8619A" w:rsidRDefault="00EA53AA" w:rsidP="00EA53AA">
      <w:pPr>
        <w:tabs>
          <w:tab w:val="left" w:pos="6237"/>
          <w:tab w:val="left" w:pos="8400"/>
        </w:tabs>
        <w:ind w:right="-1"/>
        <w:jc w:val="center"/>
        <w:rPr>
          <w:szCs w:val="18"/>
        </w:rPr>
      </w:pPr>
      <w:r>
        <w:rPr>
          <w:szCs w:val="18"/>
        </w:rPr>
        <w:t xml:space="preserve">                                                                                       г</w:t>
      </w:r>
      <w:r w:rsidRPr="00A8619A">
        <w:rPr>
          <w:szCs w:val="18"/>
        </w:rPr>
        <w:t>. Санкт- Петербурга</w:t>
      </w:r>
    </w:p>
    <w:p w:rsidR="00EA53AA" w:rsidRPr="00A8619A" w:rsidRDefault="00EA53AA" w:rsidP="00EA53AA">
      <w:pPr>
        <w:tabs>
          <w:tab w:val="left" w:pos="6237"/>
          <w:tab w:val="left" w:pos="6720"/>
        </w:tabs>
        <w:ind w:right="-1"/>
        <w:rPr>
          <w:szCs w:val="18"/>
        </w:rPr>
      </w:pPr>
      <w:r>
        <w:rPr>
          <w:szCs w:val="18"/>
        </w:rPr>
        <w:tab/>
      </w:r>
      <w:r w:rsidRPr="00A8619A">
        <w:rPr>
          <w:szCs w:val="18"/>
        </w:rPr>
        <w:t xml:space="preserve"> </w:t>
      </w:r>
      <w:r w:rsidR="00176683">
        <w:rPr>
          <w:szCs w:val="18"/>
        </w:rPr>
        <w:tab/>
      </w:r>
      <w:r w:rsidRPr="00A8619A">
        <w:rPr>
          <w:szCs w:val="18"/>
        </w:rPr>
        <w:t xml:space="preserve"> И.В. Муляр</w:t>
      </w:r>
    </w:p>
    <w:p w:rsidR="00EA53AA" w:rsidRPr="00A8619A" w:rsidRDefault="00EA53AA" w:rsidP="00EA53AA">
      <w:pPr>
        <w:tabs>
          <w:tab w:val="left" w:pos="6237"/>
          <w:tab w:val="left" w:pos="6720"/>
        </w:tabs>
        <w:ind w:right="-1"/>
        <w:jc w:val="center"/>
        <w:rPr>
          <w:szCs w:val="18"/>
        </w:rPr>
      </w:pPr>
      <w:r>
        <w:rPr>
          <w:szCs w:val="18"/>
        </w:rPr>
        <w:t xml:space="preserve">                                                                         </w:t>
      </w:r>
      <w:r w:rsidRPr="00A8619A">
        <w:rPr>
          <w:szCs w:val="18"/>
        </w:rPr>
        <w:t>202</w:t>
      </w:r>
      <w:r w:rsidR="00156D51">
        <w:rPr>
          <w:szCs w:val="18"/>
        </w:rPr>
        <w:t>6</w:t>
      </w:r>
      <w:r>
        <w:rPr>
          <w:szCs w:val="18"/>
        </w:rPr>
        <w:t>/2</w:t>
      </w:r>
      <w:r w:rsidR="00156D51">
        <w:rPr>
          <w:szCs w:val="18"/>
        </w:rPr>
        <w:t>7</w:t>
      </w:r>
      <w:r w:rsidR="002D66FC">
        <w:rPr>
          <w:szCs w:val="18"/>
        </w:rPr>
        <w:t xml:space="preserve"> </w:t>
      </w:r>
      <w:r w:rsidRPr="00A8619A">
        <w:rPr>
          <w:szCs w:val="18"/>
        </w:rPr>
        <w:t>г.</w:t>
      </w:r>
    </w:p>
    <w:p w:rsidR="00EA53AA" w:rsidRDefault="00EA53AA" w:rsidP="00E514CA">
      <w:pPr>
        <w:rPr>
          <w:rFonts w:eastAsia="Calibri"/>
          <w:b/>
          <w:lang w:eastAsia="en-US"/>
        </w:rPr>
      </w:pPr>
    </w:p>
    <w:p w:rsidR="00555E36" w:rsidRDefault="00092C54" w:rsidP="00092C54">
      <w:pPr>
        <w:ind w:firstLine="600"/>
        <w:jc w:val="center"/>
        <w:rPr>
          <w:rFonts w:eastAsia="Calibri"/>
          <w:b/>
          <w:lang w:eastAsia="en-US"/>
        </w:rPr>
      </w:pPr>
      <w:r w:rsidRPr="000B4C85">
        <w:rPr>
          <w:rFonts w:eastAsia="Calibri"/>
          <w:b/>
          <w:lang w:eastAsia="en-US"/>
        </w:rPr>
        <w:t>П</w:t>
      </w:r>
      <w:r w:rsidR="00555E36">
        <w:rPr>
          <w:rFonts w:eastAsia="Calibri"/>
          <w:b/>
          <w:lang w:eastAsia="en-US"/>
        </w:rPr>
        <w:t>ЛАН</w:t>
      </w:r>
    </w:p>
    <w:p w:rsidR="00092C54" w:rsidRDefault="00092C54" w:rsidP="00092C54">
      <w:pPr>
        <w:ind w:firstLine="600"/>
        <w:jc w:val="center"/>
        <w:rPr>
          <w:b/>
        </w:rPr>
      </w:pPr>
      <w:r w:rsidRPr="000B4C85">
        <w:rPr>
          <w:b/>
        </w:rPr>
        <w:t xml:space="preserve">проведения </w:t>
      </w:r>
      <w:r w:rsidR="004E0641" w:rsidRPr="004E0641">
        <w:rPr>
          <w:b/>
        </w:rPr>
        <w:t xml:space="preserve">информационно-просветительских мероприятий по формированию правовой культуры и законопослушного поведения среди обучающихся </w:t>
      </w:r>
      <w:r w:rsidR="00EA53AA">
        <w:rPr>
          <w:b/>
        </w:rPr>
        <w:t>ГБОУ СОШ № 87 Петроградского района</w:t>
      </w:r>
      <w:r w:rsidR="004E0641" w:rsidRPr="004E0641">
        <w:rPr>
          <w:b/>
        </w:rPr>
        <w:t xml:space="preserve"> Санкт-Петербурга, в 202</w:t>
      </w:r>
      <w:r w:rsidR="00156D51">
        <w:rPr>
          <w:b/>
        </w:rPr>
        <w:t>6</w:t>
      </w:r>
      <w:r w:rsidR="004E0641" w:rsidRPr="004E0641">
        <w:rPr>
          <w:b/>
        </w:rPr>
        <w:t>/202</w:t>
      </w:r>
      <w:r w:rsidR="005C5361">
        <w:rPr>
          <w:b/>
        </w:rPr>
        <w:t>7</w:t>
      </w:r>
      <w:bookmarkStart w:id="0" w:name="_GoBack"/>
      <w:bookmarkEnd w:id="0"/>
      <w:r w:rsidR="004E0641" w:rsidRPr="004E0641">
        <w:rPr>
          <w:b/>
        </w:rPr>
        <w:t>учебном году</w:t>
      </w:r>
      <w:r w:rsidR="004E0641">
        <w:rPr>
          <w:b/>
        </w:rPr>
        <w:t xml:space="preserve"> </w:t>
      </w:r>
    </w:p>
    <w:p w:rsidR="004E0641" w:rsidRPr="000B4C85" w:rsidRDefault="004E0641" w:rsidP="00092C54">
      <w:pPr>
        <w:ind w:firstLine="600"/>
        <w:jc w:val="center"/>
        <w:rPr>
          <w:b/>
        </w:rPr>
      </w:pPr>
    </w:p>
    <w:tbl>
      <w:tblPr>
        <w:tblW w:w="107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0"/>
        <w:gridCol w:w="1984"/>
        <w:gridCol w:w="2553"/>
      </w:tblGrid>
      <w:tr w:rsidR="00EA53AA" w:rsidRPr="000B4C85" w:rsidTr="0043302B">
        <w:tc>
          <w:tcPr>
            <w:tcW w:w="568" w:type="dxa"/>
          </w:tcPr>
          <w:p w:rsidR="00EA53AA" w:rsidRPr="000B4C85" w:rsidRDefault="00EA53AA" w:rsidP="00B92FCB">
            <w:pPr>
              <w:jc w:val="center"/>
              <w:rPr>
                <w:sz w:val="22"/>
                <w:szCs w:val="22"/>
              </w:rPr>
            </w:pPr>
            <w:r w:rsidRPr="00E514CA">
              <w:rPr>
                <w:sz w:val="18"/>
                <w:szCs w:val="22"/>
              </w:rPr>
              <w:t>№п/п</w:t>
            </w:r>
          </w:p>
        </w:tc>
        <w:tc>
          <w:tcPr>
            <w:tcW w:w="5670" w:type="dxa"/>
          </w:tcPr>
          <w:p w:rsidR="00EA53AA" w:rsidRPr="000B4C85" w:rsidRDefault="00EA53AA" w:rsidP="00EA53AA">
            <w:pPr>
              <w:ind w:left="-245" w:firstLine="245"/>
              <w:jc w:val="center"/>
            </w:pPr>
            <w:r w:rsidRPr="000B4C85">
              <w:t>Наименование</w:t>
            </w:r>
            <w:r>
              <w:t xml:space="preserve"> </w:t>
            </w:r>
            <w:r w:rsidRPr="000B4C85">
              <w:t xml:space="preserve">мероприятия </w:t>
            </w:r>
          </w:p>
          <w:p w:rsidR="00EA53AA" w:rsidRPr="000B4C85" w:rsidRDefault="00EA53AA" w:rsidP="00B92FCB">
            <w:pPr>
              <w:jc w:val="center"/>
            </w:pPr>
            <w:r>
              <w:t>(краткое содержание)</w:t>
            </w:r>
          </w:p>
        </w:tc>
        <w:tc>
          <w:tcPr>
            <w:tcW w:w="1984" w:type="dxa"/>
          </w:tcPr>
          <w:p w:rsidR="00EA53AA" w:rsidRPr="000B4C85" w:rsidRDefault="00EA53AA" w:rsidP="00B92FCB">
            <w:pPr>
              <w:jc w:val="center"/>
            </w:pPr>
            <w:r w:rsidRPr="000B4C85">
              <w:t>Сроки проведения</w:t>
            </w:r>
          </w:p>
        </w:tc>
        <w:tc>
          <w:tcPr>
            <w:tcW w:w="2553" w:type="dxa"/>
          </w:tcPr>
          <w:p w:rsidR="00EA53AA" w:rsidRPr="000B4C85" w:rsidRDefault="00EA53AA" w:rsidP="00B92FCB">
            <w:pPr>
              <w:jc w:val="center"/>
            </w:pPr>
            <w:r>
              <w:t>Ответственный</w:t>
            </w:r>
          </w:p>
          <w:p w:rsidR="00EA53AA" w:rsidRPr="000B4C85" w:rsidRDefault="00EA53AA" w:rsidP="00B92FCB">
            <w:pPr>
              <w:jc w:val="center"/>
            </w:pPr>
          </w:p>
        </w:tc>
      </w:tr>
      <w:tr w:rsidR="00EA53AA" w:rsidRPr="002B0DC4" w:rsidTr="004330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3AA" w:rsidRDefault="002D66FC" w:rsidP="00E514CA">
            <w:pPr>
              <w:spacing w:after="20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3AA" w:rsidRPr="00E10D5A" w:rsidRDefault="00EA53AA" w:rsidP="005E541C">
            <w:pPr>
              <w:jc w:val="both"/>
            </w:pPr>
            <w:r w:rsidRPr="00E10D5A">
              <w:rPr>
                <w:b/>
              </w:rPr>
              <w:t>Городская акция «Внимание – дети!»</w:t>
            </w:r>
            <w:r w:rsidRPr="00E10D5A">
              <w:t xml:space="preserve"> </w:t>
            </w:r>
          </w:p>
          <w:p w:rsidR="00EA53AA" w:rsidRPr="00E10D5A" w:rsidRDefault="00EA53AA" w:rsidP="00E514CA">
            <w:pPr>
              <w:jc w:val="both"/>
            </w:pPr>
            <w:r>
              <w:t xml:space="preserve">Проведение мероприятий </w:t>
            </w:r>
            <w:r w:rsidRPr="004149D8">
              <w:t>по профилактике детского дорожно-транспортного травматизма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3AA" w:rsidRPr="00E10D5A" w:rsidRDefault="00EA53AA" w:rsidP="00F25D59">
            <w:pPr>
              <w:jc w:val="center"/>
            </w:pPr>
            <w:r>
              <w:t>Сентябрь</w:t>
            </w:r>
            <w:r w:rsidRPr="00E10D5A">
              <w:t xml:space="preserve">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3AA" w:rsidRPr="00E10D5A" w:rsidRDefault="00EA53AA" w:rsidP="0043302B">
            <w:pPr>
              <w:jc w:val="center"/>
            </w:pPr>
            <w:r>
              <w:t xml:space="preserve">Евсеева Е.Г. </w:t>
            </w:r>
            <w:r w:rsidR="00156D51">
              <w:t>воспитатели ГПД.</w:t>
            </w:r>
            <w:r w:rsidRPr="00E10D5A">
              <w:br/>
            </w:r>
          </w:p>
        </w:tc>
      </w:tr>
      <w:tr w:rsidR="00EA53AA" w:rsidRPr="002B0DC4" w:rsidTr="004330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3AA" w:rsidRPr="00C86495" w:rsidRDefault="002D66FC" w:rsidP="00E514CA">
            <w:pPr>
              <w:spacing w:after="20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3AA" w:rsidRPr="00C86495" w:rsidRDefault="00EA53AA" w:rsidP="003E6F8F">
            <w:pPr>
              <w:jc w:val="both"/>
              <w:rPr>
                <w:rFonts w:eastAsia="Calibri"/>
                <w:b/>
                <w:lang w:eastAsia="en-US"/>
              </w:rPr>
            </w:pPr>
            <w:r w:rsidRPr="00C86495">
              <w:rPr>
                <w:rFonts w:eastAsia="Calibri"/>
                <w:b/>
                <w:lang w:eastAsia="en-US"/>
              </w:rPr>
              <w:t>Декада противо</w:t>
            </w:r>
            <w:r w:rsidR="00176683">
              <w:rPr>
                <w:rFonts w:eastAsia="Calibri"/>
                <w:b/>
                <w:lang w:eastAsia="en-US"/>
              </w:rPr>
              <w:t>действия идеологии терроризма и</w:t>
            </w:r>
            <w:r w:rsidRPr="00C86495">
              <w:rPr>
                <w:rFonts w:eastAsia="Calibri"/>
                <w:b/>
                <w:lang w:eastAsia="en-US"/>
              </w:rPr>
              <w:t xml:space="preserve"> экстремизма </w:t>
            </w:r>
          </w:p>
          <w:p w:rsidR="00EA53AA" w:rsidRPr="00DC135A" w:rsidRDefault="00EA53AA" w:rsidP="003E6F8F">
            <w:pPr>
              <w:ind w:firstLine="33"/>
              <w:jc w:val="both"/>
              <w:rPr>
                <w:rFonts w:eastAsia="Calibri"/>
                <w:lang w:eastAsia="en-US"/>
              </w:rPr>
            </w:pPr>
            <w:r w:rsidRPr="00C86495">
              <w:rPr>
                <w:rFonts w:eastAsia="Calibri"/>
                <w:lang w:eastAsia="en-US"/>
              </w:rPr>
              <w:t xml:space="preserve">Проведение </w:t>
            </w:r>
            <w:r w:rsidR="00176683">
              <w:rPr>
                <w:rFonts w:eastAsia="Calibri"/>
                <w:lang w:eastAsia="en-US"/>
              </w:rPr>
              <w:t xml:space="preserve">классных часов на тему </w:t>
            </w:r>
            <w:r w:rsidRPr="002A5551">
              <w:rPr>
                <w:shd w:val="clear" w:color="auto" w:fill="FFFFFF"/>
              </w:rPr>
              <w:t>неприятия иде</w:t>
            </w:r>
            <w:r>
              <w:rPr>
                <w:shd w:val="clear" w:color="auto" w:fill="FFFFFF"/>
              </w:rPr>
              <w:t>ологии терроризма и экстремизма;</w:t>
            </w:r>
            <w:r w:rsidR="00176683">
              <w:rPr>
                <w:shd w:val="clear" w:color="auto" w:fill="FFFFFF"/>
              </w:rPr>
              <w:t xml:space="preserve"> </w:t>
            </w:r>
            <w:r w:rsidRPr="002A5551">
              <w:rPr>
                <w:shd w:val="clear" w:color="auto" w:fill="FFFFFF"/>
              </w:rPr>
              <w:t>противодействи</w:t>
            </w:r>
            <w:r>
              <w:rPr>
                <w:shd w:val="clear" w:color="auto" w:fill="FFFFFF"/>
              </w:rPr>
              <w:t>е</w:t>
            </w:r>
            <w:r w:rsidRPr="002A5551">
              <w:rPr>
                <w:shd w:val="clear" w:color="auto" w:fill="FFFFFF"/>
              </w:rPr>
              <w:t xml:space="preserve"> идеологии фашизма и </w:t>
            </w:r>
            <w:r w:rsidRPr="00DC135A">
              <w:rPr>
                <w:shd w:val="clear" w:color="auto" w:fill="FFFFFF"/>
              </w:rPr>
              <w:t xml:space="preserve">неонацизма; </w:t>
            </w:r>
          </w:p>
          <w:p w:rsidR="00EA53AA" w:rsidRPr="00C86495" w:rsidRDefault="00176683" w:rsidP="00176683">
            <w:pPr>
              <w:jc w:val="both"/>
              <w:rPr>
                <w:b/>
              </w:rPr>
            </w:pPr>
            <w:r>
              <w:rPr>
                <w:rFonts w:eastAsia="Calibri"/>
                <w:lang w:eastAsia="en-US"/>
              </w:rPr>
              <w:t>О</w:t>
            </w:r>
            <w:r w:rsidR="00EA53AA" w:rsidRPr="00DC135A">
              <w:rPr>
                <w:rFonts w:eastAsia="Calibri"/>
                <w:lang w:eastAsia="en-US"/>
              </w:rPr>
              <w:t>тработк</w:t>
            </w:r>
            <w:r>
              <w:rPr>
                <w:rFonts w:eastAsia="Calibri"/>
                <w:lang w:eastAsia="en-US"/>
              </w:rPr>
              <w:t>а</w:t>
            </w:r>
            <w:r w:rsidR="00EA53AA" w:rsidRPr="00DC135A">
              <w:rPr>
                <w:rFonts w:eastAsia="Calibri"/>
                <w:lang w:eastAsia="en-US"/>
              </w:rPr>
              <w:t xml:space="preserve"> знаний </w:t>
            </w:r>
            <w:r w:rsidR="00EA53AA" w:rsidRPr="002A5551">
              <w:rPr>
                <w:rFonts w:eastAsia="Calibri"/>
                <w:lang w:eastAsia="en-US"/>
              </w:rPr>
              <w:t xml:space="preserve">и правил личной </w:t>
            </w:r>
            <w:r w:rsidR="00EA53AA" w:rsidRPr="002A5551">
              <w:rPr>
                <w:rFonts w:eastAsia="Calibri"/>
                <w:lang w:eastAsia="en-US"/>
              </w:rPr>
              <w:br/>
              <w:t xml:space="preserve">и общественной </w:t>
            </w:r>
            <w:r w:rsidR="00EA53AA" w:rsidRPr="002A5551">
              <w:t xml:space="preserve">безопасности при возникновении террористической угрозы и </w:t>
            </w:r>
            <w:r w:rsidR="00EA53AA" w:rsidRPr="002A5551">
              <w:rPr>
                <w:shd w:val="clear" w:color="auto" w:fill="FFFFFF"/>
              </w:rPr>
              <w:t>при обнаружении подозрительных предметов</w:t>
            </w:r>
            <w:r>
              <w:rPr>
                <w:shd w:val="clear" w:color="auto" w:fill="FFFFFF"/>
              </w:rPr>
              <w:t xml:space="preserve">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3AA" w:rsidRPr="00C86495" w:rsidRDefault="00176683" w:rsidP="004E0641">
            <w:pPr>
              <w:jc w:val="center"/>
            </w:pPr>
            <w:r>
              <w:t>Сентябрь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3AA" w:rsidRDefault="00EA53AA" w:rsidP="0043302B">
            <w:pPr>
              <w:jc w:val="center"/>
            </w:pPr>
            <w:r>
              <w:t>Евдокимов С.В.,</w:t>
            </w:r>
          </w:p>
          <w:p w:rsidR="00EA53AA" w:rsidRPr="00C86495" w:rsidRDefault="00EA53AA" w:rsidP="0043302B">
            <w:pPr>
              <w:jc w:val="center"/>
            </w:pPr>
            <w:r>
              <w:t>Классные руководители.</w:t>
            </w:r>
          </w:p>
        </w:tc>
      </w:tr>
      <w:tr w:rsidR="002D66FC" w:rsidRPr="002B0DC4" w:rsidTr="004330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342587" w:rsidRDefault="002D66FC" w:rsidP="002D66FC">
            <w:pPr>
              <w:spacing w:after="20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342587" w:rsidRDefault="002D66FC" w:rsidP="002D66FC">
            <w:pPr>
              <w:jc w:val="both"/>
              <w:rPr>
                <w:rFonts w:eastAsia="Calibri"/>
                <w:b/>
                <w:lang w:eastAsia="en-US"/>
              </w:rPr>
            </w:pPr>
            <w:r w:rsidRPr="00342587">
              <w:rPr>
                <w:rFonts w:eastAsia="Calibri"/>
                <w:b/>
                <w:lang w:eastAsia="en-US"/>
              </w:rPr>
              <w:t xml:space="preserve">Неделя безопасности дорожного движения </w:t>
            </w:r>
          </w:p>
          <w:p w:rsidR="002D66FC" w:rsidRPr="00342587" w:rsidRDefault="002D66FC" w:rsidP="002D66FC">
            <w:pPr>
              <w:jc w:val="both"/>
              <w:rPr>
                <w:rFonts w:eastAsia="Calibri"/>
                <w:b/>
                <w:lang w:eastAsia="en-US"/>
              </w:rPr>
            </w:pPr>
            <w:r w:rsidRPr="00342587">
              <w:t xml:space="preserve">Проведение мероприятий по профилактике детского дорожно-транспортного травматизма </w:t>
            </w:r>
            <w:r w:rsidRPr="00342587">
              <w:br/>
              <w:t xml:space="preserve">с привлечением сотрудников территориальных органов ГУМВД России по Санкт-Петербургу </w:t>
            </w:r>
            <w:r w:rsidRPr="00342587">
              <w:br/>
              <w:t xml:space="preserve">и ЛО, ГИБДД, прокуратуры, </w:t>
            </w:r>
            <w:r w:rsidRPr="00342587">
              <w:br/>
              <w:t xml:space="preserve">Санкт-Петербургского линейного Управления </w:t>
            </w:r>
            <w:r w:rsidRPr="00342587">
              <w:br/>
              <w:t>на транспорте Министерства внутренних дел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Default="002D66FC" w:rsidP="002D66FC">
            <w:pPr>
              <w:jc w:val="center"/>
              <w:rPr>
                <w:rFonts w:eastAsia="Calibri"/>
                <w:lang w:eastAsia="en-US"/>
              </w:rPr>
            </w:pPr>
            <w:r w:rsidRPr="00342587">
              <w:rPr>
                <w:rFonts w:eastAsia="Calibri"/>
                <w:lang w:eastAsia="en-US"/>
              </w:rPr>
              <w:t xml:space="preserve">15 </w:t>
            </w:r>
            <w:r>
              <w:rPr>
                <w:rFonts w:eastAsia="Calibri"/>
                <w:lang w:eastAsia="en-US"/>
              </w:rPr>
              <w:t>сентября –</w:t>
            </w:r>
          </w:p>
          <w:p w:rsidR="002D66FC" w:rsidRPr="00342587" w:rsidRDefault="002D66FC" w:rsidP="00156D51">
            <w:pPr>
              <w:jc w:val="center"/>
            </w:pPr>
            <w:r w:rsidRPr="00342587">
              <w:rPr>
                <w:rFonts w:eastAsia="Calibri"/>
                <w:lang w:eastAsia="en-US"/>
              </w:rPr>
              <w:t xml:space="preserve"> 21 сентября 202</w:t>
            </w:r>
            <w:r w:rsidR="00156D51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2B" w:rsidRDefault="002D66FC" w:rsidP="0043302B">
            <w:pPr>
              <w:jc w:val="center"/>
            </w:pPr>
            <w:r>
              <w:t xml:space="preserve">Евсеева Е.Г. </w:t>
            </w:r>
          </w:p>
          <w:p w:rsidR="002D66FC" w:rsidRDefault="0043302B" w:rsidP="0043302B">
            <w:pPr>
              <w:jc w:val="center"/>
            </w:pPr>
            <w:r>
              <w:t>Классные руководители.</w:t>
            </w:r>
            <w:r w:rsidR="002D66FC" w:rsidRPr="00E10D5A">
              <w:br/>
            </w:r>
            <w:r w:rsidR="00156D51">
              <w:t>воспитатели ГПД.</w:t>
            </w:r>
          </w:p>
        </w:tc>
      </w:tr>
      <w:tr w:rsidR="002D66FC" w:rsidRPr="002B0DC4" w:rsidTr="004330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342587" w:rsidRDefault="002D66FC" w:rsidP="002D66FC">
            <w:pPr>
              <w:spacing w:after="20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5A72DA" w:rsidRDefault="002D66FC" w:rsidP="002D66FC">
            <w:pPr>
              <w:jc w:val="both"/>
              <w:rPr>
                <w:b/>
              </w:rPr>
            </w:pPr>
            <w:r w:rsidRPr="005A72DA">
              <w:rPr>
                <w:b/>
              </w:rPr>
              <w:t xml:space="preserve">Всероссийский урок безопасности </w:t>
            </w:r>
            <w:r>
              <w:rPr>
                <w:b/>
              </w:rPr>
              <w:t>обучающихся</w:t>
            </w:r>
            <w:r w:rsidRPr="005A72DA">
              <w:rPr>
                <w:b/>
              </w:rPr>
              <w:t xml:space="preserve"> в</w:t>
            </w:r>
            <w:r>
              <w:t xml:space="preserve"> </w:t>
            </w:r>
            <w:r w:rsidRPr="008B79A6">
              <w:rPr>
                <w:b/>
              </w:rPr>
              <w:t>и</w:t>
            </w:r>
            <w:r w:rsidRPr="00722B5E">
              <w:rPr>
                <w:b/>
              </w:rPr>
              <w:t>нформационно-телекоммуникационн</w:t>
            </w:r>
            <w:r>
              <w:rPr>
                <w:b/>
              </w:rPr>
              <w:t>ой</w:t>
            </w:r>
            <w:r w:rsidRPr="00722B5E">
              <w:rPr>
                <w:b/>
              </w:rPr>
              <w:t xml:space="preserve"> сет</w:t>
            </w:r>
            <w:r>
              <w:rPr>
                <w:b/>
              </w:rPr>
              <w:t>и</w:t>
            </w:r>
            <w:r w:rsidRPr="00722B5E">
              <w:rPr>
                <w:b/>
              </w:rPr>
              <w:t xml:space="preserve"> </w:t>
            </w:r>
            <w:r w:rsidRPr="005A72DA">
              <w:rPr>
                <w:b/>
              </w:rPr>
              <w:t>«Интернет</w:t>
            </w:r>
            <w:r>
              <w:rPr>
                <w:b/>
              </w:rPr>
              <w:t xml:space="preserve">». </w:t>
            </w:r>
            <w:r w:rsidRPr="005A72DA">
              <w:t xml:space="preserve">Проведение серии мероприятий, направленных на повышение уровня </w:t>
            </w:r>
            <w:proofErr w:type="spellStart"/>
            <w:r w:rsidRPr="005A72DA">
              <w:t>кибербезопасности</w:t>
            </w:r>
            <w:proofErr w:type="spellEnd"/>
            <w:r w:rsidRPr="005A72DA">
              <w:t xml:space="preserve"> и цифровой грамотности обучающихся, на формирование навыков безопасного поведения в </w:t>
            </w:r>
            <w:r>
              <w:t>и</w:t>
            </w:r>
            <w:r w:rsidRPr="00E0059E">
              <w:t>нформационно-телекоммуникационн</w:t>
            </w:r>
            <w:r>
              <w:t>ой</w:t>
            </w:r>
            <w:r w:rsidRPr="00E0059E">
              <w:t xml:space="preserve"> сет</w:t>
            </w:r>
            <w:r>
              <w:t>и</w:t>
            </w:r>
            <w:r w:rsidRPr="00E0059E">
              <w:t xml:space="preserve"> «Интернет»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5A72DA" w:rsidRDefault="002D66FC" w:rsidP="002D66FC">
            <w:pPr>
              <w:jc w:val="center"/>
            </w:pPr>
            <w:r w:rsidRPr="005A72DA">
              <w:t>2</w:t>
            </w:r>
            <w:r>
              <w:t>4</w:t>
            </w:r>
            <w:r w:rsidRPr="005A72DA">
              <w:t xml:space="preserve"> октября </w:t>
            </w:r>
          </w:p>
          <w:p w:rsidR="002D66FC" w:rsidRPr="005A72DA" w:rsidRDefault="002D66FC" w:rsidP="002D66FC">
            <w:pPr>
              <w:jc w:val="center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Default="00156D51" w:rsidP="0043302B">
            <w:pPr>
              <w:jc w:val="center"/>
            </w:pPr>
            <w:r>
              <w:t xml:space="preserve">Учителя информатики </w:t>
            </w:r>
          </w:p>
          <w:p w:rsidR="00156D51" w:rsidRDefault="00156D51" w:rsidP="0043302B">
            <w:pPr>
              <w:jc w:val="center"/>
            </w:pPr>
            <w:proofErr w:type="spellStart"/>
            <w:r>
              <w:t>Шукурова</w:t>
            </w:r>
            <w:proofErr w:type="spellEnd"/>
            <w:r>
              <w:t xml:space="preserve"> Д.Р.</w:t>
            </w:r>
          </w:p>
          <w:p w:rsidR="00156D51" w:rsidRDefault="00156D51" w:rsidP="0043302B">
            <w:pPr>
              <w:jc w:val="center"/>
            </w:pPr>
            <w:r>
              <w:t>Голубьева С.А.</w:t>
            </w:r>
          </w:p>
        </w:tc>
      </w:tr>
      <w:tr w:rsidR="002D66FC" w:rsidRPr="00744F12" w:rsidTr="004330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744F12" w:rsidRDefault="002D66FC" w:rsidP="002D66FC">
            <w:pPr>
              <w:spacing w:after="20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744F12" w:rsidRDefault="002D66FC" w:rsidP="002D66FC">
            <w:pPr>
              <w:tabs>
                <w:tab w:val="left" w:pos="257"/>
              </w:tabs>
              <w:jc w:val="both"/>
            </w:pPr>
            <w:r w:rsidRPr="00744F12">
              <w:rPr>
                <w:b/>
              </w:rPr>
              <w:t>Неделя мероприятий, приуроченных ко Дню народного единства</w:t>
            </w:r>
            <w:r w:rsidRPr="00744F12">
              <w:t xml:space="preserve"> </w:t>
            </w:r>
          </w:p>
          <w:p w:rsidR="002D66FC" w:rsidRPr="00744F12" w:rsidRDefault="002D66FC" w:rsidP="002D66FC">
            <w:pPr>
              <w:tabs>
                <w:tab w:val="left" w:pos="257"/>
              </w:tabs>
              <w:jc w:val="both"/>
              <w:rPr>
                <w:b/>
              </w:rPr>
            </w:pPr>
            <w:r w:rsidRPr="00744F12">
              <w:t>П</w:t>
            </w:r>
            <w:r w:rsidRPr="00744F12">
              <w:rPr>
                <w:rFonts w:eastAsia="Calibri"/>
                <w:lang w:eastAsia="en-US"/>
              </w:rPr>
              <w:t xml:space="preserve">роведение мероприятий по формированию </w:t>
            </w:r>
            <w:r w:rsidRPr="00744F12">
              <w:rPr>
                <w:rFonts w:eastAsia="Calibri"/>
                <w:lang w:eastAsia="en-US"/>
              </w:rPr>
              <w:br/>
              <w:t xml:space="preserve">у </w:t>
            </w:r>
            <w:r>
              <w:rPr>
                <w:rFonts w:eastAsia="Calibri"/>
                <w:lang w:eastAsia="en-US"/>
              </w:rPr>
              <w:t>обучающихся</w:t>
            </w:r>
            <w:r w:rsidRPr="00744F12">
              <w:rPr>
                <w:rFonts w:eastAsia="Calibri"/>
                <w:lang w:eastAsia="en-US"/>
              </w:rPr>
              <w:t xml:space="preserve"> общероссийской гражданской идентичности, патриотизма, гражданской   ответственности, чувства</w:t>
            </w:r>
            <w:r>
              <w:rPr>
                <w:rFonts w:eastAsia="Calibri"/>
                <w:lang w:eastAsia="en-US"/>
              </w:rPr>
              <w:t xml:space="preserve"> гордости за историю России.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744F12" w:rsidRDefault="002D66FC" w:rsidP="002D66FC">
            <w:pPr>
              <w:spacing w:before="240"/>
              <w:jc w:val="center"/>
            </w:pPr>
            <w:r>
              <w:t>Ноябрь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744F12" w:rsidRDefault="00156D51" w:rsidP="0043302B">
            <w:pPr>
              <w:jc w:val="center"/>
            </w:pPr>
            <w:r>
              <w:t>Пирожкова Л.А.</w:t>
            </w:r>
            <w:r w:rsidR="002D66FC">
              <w:t xml:space="preserve"> воспитатели ГПД.</w:t>
            </w:r>
          </w:p>
          <w:p w:rsidR="002D66FC" w:rsidRPr="00744F12" w:rsidRDefault="002D66FC" w:rsidP="0043302B">
            <w:pPr>
              <w:jc w:val="center"/>
            </w:pPr>
          </w:p>
        </w:tc>
      </w:tr>
      <w:tr w:rsidR="002D66FC" w:rsidRPr="00183F82" w:rsidTr="004330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183F82" w:rsidRDefault="002D66FC" w:rsidP="002D66FC">
            <w:pPr>
              <w:spacing w:after="20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183F82" w:rsidRDefault="002D66FC" w:rsidP="002D66FC">
            <w:pPr>
              <w:tabs>
                <w:tab w:val="left" w:pos="257"/>
              </w:tabs>
              <w:jc w:val="both"/>
              <w:rPr>
                <w:b/>
              </w:rPr>
            </w:pPr>
            <w:r w:rsidRPr="00183F82">
              <w:rPr>
                <w:b/>
              </w:rPr>
              <w:t>Всероссийский День правовой помощи детям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183F82" w:rsidRDefault="00156D51" w:rsidP="00156D51">
            <w:pPr>
              <w:jc w:val="center"/>
            </w:pPr>
            <w:r>
              <w:t xml:space="preserve">20 </w:t>
            </w:r>
            <w:r w:rsidR="002D66FC">
              <w:t>Ноябр</w:t>
            </w:r>
            <w:r>
              <w:t>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1" w:rsidRDefault="00156D51" w:rsidP="0043302B">
            <w:pPr>
              <w:jc w:val="center"/>
            </w:pPr>
          </w:p>
          <w:p w:rsidR="00156D51" w:rsidRDefault="00156D51" w:rsidP="0043302B">
            <w:pPr>
              <w:jc w:val="center"/>
            </w:pPr>
            <w:r>
              <w:t>Данилова Л.А.</w:t>
            </w:r>
          </w:p>
          <w:p w:rsidR="00156D51" w:rsidRDefault="00156D51" w:rsidP="0043302B">
            <w:pPr>
              <w:jc w:val="center"/>
            </w:pPr>
            <w:r>
              <w:lastRenderedPageBreak/>
              <w:t>Квит П.А.</w:t>
            </w:r>
          </w:p>
          <w:p w:rsidR="002D66FC" w:rsidRPr="00183F82" w:rsidRDefault="002D66FC" w:rsidP="0043302B">
            <w:pPr>
              <w:jc w:val="center"/>
            </w:pPr>
            <w:r>
              <w:t xml:space="preserve"> Воронкова Н.К.</w:t>
            </w:r>
          </w:p>
        </w:tc>
      </w:tr>
      <w:tr w:rsidR="002D66FC" w:rsidRPr="00183F82" w:rsidTr="0043302B">
        <w:trPr>
          <w:trHeight w:val="4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183F82" w:rsidRDefault="002D66FC" w:rsidP="002D66FC">
            <w:pPr>
              <w:spacing w:after="20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183F82" w:rsidRDefault="00156D51" w:rsidP="002D66FC">
            <w:pPr>
              <w:jc w:val="both"/>
            </w:pPr>
            <w:r>
              <w:rPr>
                <w:b/>
              </w:rPr>
              <w:t xml:space="preserve">День </w:t>
            </w:r>
            <w:r w:rsidR="002D66FC" w:rsidRPr="00183F82">
              <w:rPr>
                <w:b/>
              </w:rPr>
              <w:t>правовых знаний</w:t>
            </w:r>
            <w:r w:rsidR="002D66FC" w:rsidRPr="00183F82">
              <w:t xml:space="preserve"> </w:t>
            </w:r>
          </w:p>
          <w:p w:rsidR="002D66FC" w:rsidRPr="00183F82" w:rsidRDefault="002D66FC" w:rsidP="002D66FC">
            <w:pPr>
              <w:jc w:val="both"/>
              <w:rPr>
                <w:rFonts w:eastAsia="TimesNewRomanPSMT"/>
                <w:lang w:eastAsia="en-US"/>
              </w:rPr>
            </w:pPr>
            <w:r w:rsidRPr="00183F82">
              <w:rPr>
                <w:rFonts w:eastAsia="Calibri"/>
                <w:lang w:eastAsia="en-US"/>
              </w:rPr>
              <w:t xml:space="preserve">Проведение </w:t>
            </w:r>
            <w:r w:rsidRPr="00183F82">
              <w:rPr>
                <w:rFonts w:eastAsia="TimesNewRomanPSMT"/>
                <w:lang w:eastAsia="en-US"/>
              </w:rPr>
              <w:t>профилактических мероприятий:</w:t>
            </w:r>
          </w:p>
          <w:p w:rsidR="002D66FC" w:rsidRPr="00183F82" w:rsidRDefault="002D66FC" w:rsidP="002D66FC">
            <w:pPr>
              <w:jc w:val="both"/>
              <w:rPr>
                <w:rFonts w:eastAsia="Calibri"/>
                <w:lang w:eastAsia="en-US"/>
              </w:rPr>
            </w:pPr>
            <w:r w:rsidRPr="00183F82">
              <w:rPr>
                <w:rFonts w:eastAsia="TimesNewRomanPSMT"/>
                <w:lang w:eastAsia="en-US"/>
              </w:rPr>
              <w:t xml:space="preserve">по недопущению противоправных действий </w:t>
            </w:r>
            <w:r w:rsidRPr="00183F82">
              <w:rPr>
                <w:rFonts w:eastAsia="TimesNewRomanPSMT"/>
                <w:lang w:eastAsia="en-US"/>
              </w:rPr>
              <w:br/>
              <w:t xml:space="preserve">в общественных местах, по разъяснению </w:t>
            </w:r>
            <w:r>
              <w:rPr>
                <w:rFonts w:eastAsia="TimesNewRomanPSMT"/>
                <w:lang w:eastAsia="en-US"/>
              </w:rPr>
              <w:t>обучаю</w:t>
            </w:r>
            <w:r w:rsidRPr="00183F82">
              <w:rPr>
                <w:rFonts w:eastAsia="Calibri"/>
                <w:lang w:eastAsia="en-US"/>
              </w:rPr>
              <w:t>щимся и их родителям</w:t>
            </w:r>
            <w:r w:rsidRPr="00183F82">
              <w:rPr>
                <w:rFonts w:eastAsia="TimesNewRomanPSMT"/>
                <w:lang w:eastAsia="en-US"/>
              </w:rPr>
              <w:t xml:space="preserve"> (законным представителям) </w:t>
            </w:r>
            <w:r w:rsidRPr="00183F82">
              <w:rPr>
                <w:rFonts w:eastAsia="Calibri"/>
                <w:lang w:eastAsia="en-US"/>
              </w:rPr>
              <w:t xml:space="preserve">условий наступления административной и уголовной ответственности за совершение правонарушений и преступлений, </w:t>
            </w:r>
            <w:r>
              <w:rPr>
                <w:rFonts w:eastAsia="Calibri"/>
                <w:lang w:eastAsia="en-US"/>
              </w:rPr>
              <w:br/>
            </w:r>
            <w:r w:rsidRPr="00183F82">
              <w:rPr>
                <w:rFonts w:eastAsia="Calibri"/>
                <w:lang w:eastAsia="en-US"/>
              </w:rPr>
              <w:t xml:space="preserve">в том числе в </w:t>
            </w:r>
            <w:r w:rsidRPr="005272F5">
              <w:rPr>
                <w:rFonts w:eastAsia="Calibri"/>
                <w:lang w:eastAsia="en-US"/>
              </w:rPr>
              <w:t>информационно-телекоммуникационной сети «Интернет»</w:t>
            </w:r>
            <w:r w:rsidRPr="00183F82">
              <w:rPr>
                <w:rFonts w:eastAsia="Calibri"/>
                <w:lang w:eastAsia="en-US"/>
              </w:rPr>
              <w:t>;</w:t>
            </w:r>
          </w:p>
          <w:p w:rsidR="002D66FC" w:rsidRPr="00183F82" w:rsidRDefault="002D66FC" w:rsidP="002D66FC">
            <w:pPr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183F82" w:rsidRDefault="002D66FC" w:rsidP="002D66FC">
            <w:pPr>
              <w:jc w:val="center"/>
            </w:pPr>
          </w:p>
          <w:p w:rsidR="002D66FC" w:rsidRPr="00183F82" w:rsidRDefault="00156D51" w:rsidP="002D66FC">
            <w:pPr>
              <w:jc w:val="center"/>
            </w:pPr>
            <w:r>
              <w:t xml:space="preserve">4 февраля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Default="00156D51" w:rsidP="0043302B">
            <w:pPr>
              <w:jc w:val="center"/>
            </w:pPr>
            <w:r>
              <w:t>Гургенидзе В.Н.</w:t>
            </w:r>
          </w:p>
          <w:p w:rsidR="00156D51" w:rsidRPr="00183F82" w:rsidRDefault="00156D51" w:rsidP="0043302B">
            <w:pPr>
              <w:jc w:val="center"/>
            </w:pPr>
            <w:r>
              <w:t>Демидова А.Т.</w:t>
            </w:r>
          </w:p>
          <w:p w:rsidR="002D66FC" w:rsidRPr="00183F82" w:rsidRDefault="002D66FC" w:rsidP="0043302B">
            <w:pPr>
              <w:jc w:val="center"/>
            </w:pPr>
          </w:p>
        </w:tc>
      </w:tr>
      <w:tr w:rsidR="002D66FC" w:rsidRPr="00183F82" w:rsidTr="0043302B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183F82" w:rsidRDefault="002D66FC" w:rsidP="002D66FC">
            <w:pPr>
              <w:spacing w:after="20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183F82" w:rsidRDefault="00156D51" w:rsidP="002D66FC">
            <w:pPr>
              <w:jc w:val="both"/>
              <w:rPr>
                <w:b/>
              </w:rPr>
            </w:pPr>
            <w:r>
              <w:rPr>
                <w:b/>
              </w:rPr>
              <w:t xml:space="preserve">День </w:t>
            </w:r>
            <w:r w:rsidR="002D66FC" w:rsidRPr="00183F82">
              <w:rPr>
                <w:b/>
              </w:rPr>
              <w:t xml:space="preserve"> безопасного Интернета «Безопасность </w:t>
            </w:r>
            <w:r w:rsidR="002D66FC" w:rsidRPr="00183F82">
              <w:rPr>
                <w:b/>
              </w:rPr>
              <w:br/>
              <w:t>в глобальной сети»</w:t>
            </w:r>
          </w:p>
          <w:p w:rsidR="002D66FC" w:rsidRPr="00183F82" w:rsidRDefault="002D66FC" w:rsidP="002D66FC">
            <w:pPr>
              <w:jc w:val="both"/>
              <w:rPr>
                <w:rFonts w:eastAsia="Calibri"/>
                <w:lang w:eastAsia="en-US"/>
              </w:rPr>
            </w:pPr>
            <w:r w:rsidRPr="00183F82">
              <w:rPr>
                <w:rFonts w:eastAsia="Calibri"/>
                <w:lang w:eastAsia="en-US"/>
              </w:rPr>
              <w:t>Проведение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183F82">
              <w:rPr>
                <w:rFonts w:eastAsia="Calibri"/>
                <w:lang w:eastAsia="en-US"/>
              </w:rPr>
              <w:t>мероприятий</w:t>
            </w:r>
            <w:r>
              <w:rPr>
                <w:rFonts w:eastAsia="Calibri"/>
                <w:lang w:eastAsia="en-US"/>
              </w:rPr>
              <w:t xml:space="preserve">, направленных </w:t>
            </w:r>
            <w:r>
              <w:rPr>
                <w:rFonts w:eastAsia="Calibri"/>
                <w:lang w:eastAsia="en-US"/>
              </w:rPr>
              <w:br/>
              <w:t xml:space="preserve">на </w:t>
            </w:r>
            <w:r w:rsidRPr="004069F8">
              <w:rPr>
                <w:rFonts w:eastAsia="Calibri"/>
                <w:lang w:eastAsia="en-US"/>
              </w:rPr>
              <w:t>формировани</w:t>
            </w:r>
            <w:r>
              <w:rPr>
                <w:rFonts w:eastAsia="Calibri"/>
                <w:lang w:eastAsia="en-US"/>
              </w:rPr>
              <w:t>е</w:t>
            </w:r>
            <w:r w:rsidRPr="004069F8">
              <w:rPr>
                <w:rFonts w:eastAsia="Calibri"/>
                <w:lang w:eastAsia="en-US"/>
              </w:rPr>
              <w:t xml:space="preserve"> культуры поведения</w:t>
            </w:r>
            <w:r>
              <w:rPr>
                <w:rFonts w:eastAsia="Calibri"/>
                <w:lang w:eastAsia="en-US"/>
              </w:rPr>
              <w:t xml:space="preserve"> обучающихся </w:t>
            </w:r>
            <w:r w:rsidRPr="004069F8">
              <w:rPr>
                <w:rFonts w:eastAsia="Calibri"/>
                <w:lang w:eastAsia="en-US"/>
              </w:rPr>
              <w:t xml:space="preserve">в цифровом пространстве. </w:t>
            </w:r>
            <w:r>
              <w:rPr>
                <w:rFonts w:eastAsia="Calibri"/>
                <w:lang w:eastAsia="en-US"/>
              </w:rPr>
              <w:t xml:space="preserve"> </w:t>
            </w:r>
          </w:p>
          <w:p w:rsidR="002D66FC" w:rsidRPr="00183F82" w:rsidRDefault="002D66FC" w:rsidP="002D66FC">
            <w:pPr>
              <w:jc w:val="both"/>
            </w:pPr>
            <w:r w:rsidRPr="00183F82">
              <w:rPr>
                <w:rFonts w:eastAsia="Calibri"/>
                <w:lang w:eastAsia="en-US"/>
              </w:rPr>
              <w:t>Пр</w:t>
            </w:r>
            <w:r w:rsidRPr="00183F82">
              <w:t>оведение родительских собраний</w:t>
            </w:r>
            <w:r w:rsidRPr="004069F8">
              <w:rPr>
                <w:rFonts w:eastAsia="Calibri"/>
                <w:lang w:eastAsia="en-US"/>
              </w:rPr>
              <w:t xml:space="preserve"> о возможных опасностях виртуального пространства, </w:t>
            </w:r>
            <w:r>
              <w:rPr>
                <w:rFonts w:eastAsia="Calibri"/>
                <w:lang w:eastAsia="en-US"/>
              </w:rPr>
              <w:br/>
            </w:r>
            <w:r w:rsidRPr="004069F8">
              <w:rPr>
                <w:rFonts w:eastAsia="Calibri"/>
                <w:lang w:eastAsia="en-US"/>
              </w:rPr>
              <w:t xml:space="preserve">о </w:t>
            </w:r>
            <w:proofErr w:type="spellStart"/>
            <w:r w:rsidRPr="004069F8">
              <w:rPr>
                <w:rFonts w:eastAsia="Calibri"/>
                <w:lang w:eastAsia="en-US"/>
              </w:rPr>
              <w:t>киберугрозах</w:t>
            </w:r>
            <w:proofErr w:type="spellEnd"/>
            <w:r w:rsidRPr="004069F8">
              <w:rPr>
                <w:rFonts w:eastAsia="Calibri"/>
                <w:lang w:eastAsia="en-US"/>
              </w:rPr>
              <w:t xml:space="preserve"> современности, о профилактике угроз в Интернет-пространстве</w:t>
            </w:r>
            <w:r>
              <w:rPr>
                <w:rFonts w:eastAsia="Calibri"/>
                <w:lang w:eastAsia="en-US"/>
              </w:rPr>
              <w:t>,</w:t>
            </w:r>
            <w:r w:rsidRPr="004069F8">
              <w:rPr>
                <w:rFonts w:eastAsia="Calibri"/>
                <w:lang w:eastAsia="en-US"/>
              </w:rPr>
              <w:t xml:space="preserve"> о контентной фильтрации, ограничении доступа </w:t>
            </w:r>
            <w:r>
              <w:rPr>
                <w:rFonts w:eastAsia="Calibri"/>
                <w:lang w:eastAsia="en-US"/>
              </w:rPr>
              <w:t xml:space="preserve">несовершеннолетних </w:t>
            </w:r>
            <w:r w:rsidRPr="004069F8">
              <w:rPr>
                <w:rFonts w:eastAsia="Calibri"/>
                <w:lang w:eastAsia="en-US"/>
              </w:rPr>
              <w:t>к информации, причиняющей вред их здоровью, нра</w:t>
            </w:r>
            <w:r>
              <w:rPr>
                <w:rFonts w:eastAsia="Calibri"/>
                <w:lang w:eastAsia="en-US"/>
              </w:rPr>
              <w:t>вственному и духовному развитию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183F82" w:rsidRDefault="00CB71C8" w:rsidP="002D66FC">
            <w:pPr>
              <w:jc w:val="center"/>
            </w:pPr>
            <w:r>
              <w:t xml:space="preserve">9 февраля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1C8" w:rsidRDefault="00CB71C8" w:rsidP="0043302B">
            <w:pPr>
              <w:jc w:val="center"/>
            </w:pPr>
            <w:proofErr w:type="spellStart"/>
            <w:r>
              <w:t>Шукурова</w:t>
            </w:r>
            <w:proofErr w:type="spellEnd"/>
            <w:r>
              <w:t xml:space="preserve"> Д.Р.</w:t>
            </w:r>
          </w:p>
          <w:p w:rsidR="00CB71C8" w:rsidRDefault="002D66FC" w:rsidP="0043302B">
            <w:pPr>
              <w:jc w:val="center"/>
            </w:pPr>
            <w:r>
              <w:t xml:space="preserve">Голубьева С.А., </w:t>
            </w:r>
          </w:p>
          <w:p w:rsidR="002D66FC" w:rsidRPr="00183F82" w:rsidRDefault="00CB71C8" w:rsidP="0043302B">
            <w:pPr>
              <w:jc w:val="center"/>
            </w:pPr>
            <w:proofErr w:type="spellStart"/>
            <w:r>
              <w:t>Брайлян</w:t>
            </w:r>
            <w:proofErr w:type="spellEnd"/>
            <w:r>
              <w:t xml:space="preserve"> С.В.</w:t>
            </w:r>
          </w:p>
        </w:tc>
      </w:tr>
      <w:tr w:rsidR="002D66FC" w:rsidRPr="004D4EEE" w:rsidTr="0043302B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4D4EEE" w:rsidRDefault="002D66FC" w:rsidP="002D66FC">
            <w:pPr>
              <w:spacing w:after="20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4D4EEE" w:rsidRDefault="00CB71C8" w:rsidP="002D66FC">
            <w:pPr>
              <w:jc w:val="both"/>
              <w:rPr>
                <w:b/>
              </w:rPr>
            </w:pPr>
            <w:r>
              <w:rPr>
                <w:b/>
              </w:rPr>
              <w:t>День</w:t>
            </w:r>
            <w:r w:rsidR="002D66FC" w:rsidRPr="004D4EEE">
              <w:rPr>
                <w:b/>
              </w:rPr>
              <w:t xml:space="preserve"> медиации</w:t>
            </w:r>
          </w:p>
          <w:p w:rsidR="002D66FC" w:rsidRPr="004D4EEE" w:rsidRDefault="002D66FC" w:rsidP="002D66FC">
            <w:pPr>
              <w:jc w:val="both"/>
              <w:rPr>
                <w:b/>
              </w:rPr>
            </w:pPr>
            <w:r w:rsidRPr="004D4EEE">
              <w:t>Проведение мероприятий,</w:t>
            </w:r>
            <w:r w:rsidRPr="004D4EEE">
              <w:rPr>
                <w:b/>
              </w:rPr>
              <w:t xml:space="preserve"> </w:t>
            </w:r>
            <w:r w:rsidRPr="004D4EEE">
              <w:t xml:space="preserve">направленных </w:t>
            </w:r>
            <w:r w:rsidRPr="004D4EEE">
              <w:br/>
              <w:t xml:space="preserve">на популяризацию и информирование </w:t>
            </w:r>
            <w:r>
              <w:t xml:space="preserve">обучающихся </w:t>
            </w:r>
            <w:r w:rsidRPr="004D4EEE">
              <w:t xml:space="preserve">и их родителей (законных представителей) о возможности профилактики </w:t>
            </w:r>
            <w:r>
              <w:br/>
            </w:r>
            <w:r w:rsidRPr="004D4EEE">
              <w:t xml:space="preserve">и разрешения конфликтных ситуаций </w:t>
            </w:r>
            <w:r>
              <w:br/>
            </w:r>
            <w:r w:rsidRPr="004D4EEE">
              <w:t>с применением медиативных технологий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4D4EEE" w:rsidRDefault="00CB71C8" w:rsidP="00CB71C8">
            <w:pPr>
              <w:jc w:val="center"/>
            </w:pPr>
            <w:r>
              <w:t xml:space="preserve"> 5 </w:t>
            </w:r>
            <w:r w:rsidR="002D66FC" w:rsidRPr="004D4EEE">
              <w:t>март</w:t>
            </w:r>
            <w:r>
              <w:t>а</w:t>
            </w:r>
            <w:r w:rsidR="002D66FC" w:rsidRPr="004D4EEE">
              <w:t xml:space="preserve">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4D4EEE" w:rsidRDefault="002D66FC" w:rsidP="0043302B">
            <w:pPr>
              <w:jc w:val="center"/>
            </w:pPr>
            <w:r>
              <w:t>Гургенидзе В.Н.</w:t>
            </w:r>
          </w:p>
        </w:tc>
      </w:tr>
      <w:tr w:rsidR="002D66FC" w:rsidRPr="0054785D" w:rsidTr="0043302B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54785D" w:rsidRDefault="002D66FC" w:rsidP="002D66FC">
            <w:pPr>
              <w:spacing w:after="20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54785D" w:rsidRDefault="00CB71C8" w:rsidP="002D66FC">
            <w:pPr>
              <w:jc w:val="both"/>
              <w:rPr>
                <w:b/>
              </w:rPr>
            </w:pPr>
            <w:r>
              <w:rPr>
                <w:b/>
              </w:rPr>
              <w:t>Неделя спорта и здорового образа жизни «Мы против наркотиков»</w:t>
            </w:r>
          </w:p>
          <w:p w:rsidR="002D66FC" w:rsidRPr="0054785D" w:rsidRDefault="002D66FC" w:rsidP="002D66FC">
            <w:pPr>
              <w:jc w:val="both"/>
            </w:pPr>
            <w:r w:rsidRPr="0054785D">
              <w:rPr>
                <w:rFonts w:eastAsia="Calibri"/>
                <w:lang w:eastAsia="en-US"/>
              </w:rPr>
              <w:t>Проведение профилактических мероприятий по пропаганде здорового образа жизни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54785D" w:rsidRDefault="002D66FC" w:rsidP="002D66FC">
            <w:pPr>
              <w:jc w:val="center"/>
            </w:pPr>
            <w:r>
              <w:t>7</w:t>
            </w:r>
            <w:r w:rsidRPr="0054785D">
              <w:t xml:space="preserve"> апреля –</w:t>
            </w:r>
          </w:p>
          <w:p w:rsidR="002D66FC" w:rsidRPr="0054785D" w:rsidRDefault="002D66FC" w:rsidP="00CB71C8">
            <w:pPr>
              <w:jc w:val="center"/>
            </w:pPr>
            <w:r w:rsidRPr="0054785D">
              <w:t>1</w:t>
            </w:r>
            <w:r>
              <w:t>7</w:t>
            </w:r>
            <w:r w:rsidRPr="0054785D">
              <w:t xml:space="preserve"> апреля 202</w:t>
            </w:r>
            <w:r w:rsidR="00CB71C8">
              <w:t>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1C8" w:rsidRPr="00665309" w:rsidRDefault="00CB71C8" w:rsidP="00CB71C8">
            <w:pPr>
              <w:jc w:val="center"/>
            </w:pPr>
            <w:r>
              <w:t>Демидова А.Т., Гургенидзе В.Н., Королева Е.В., Закацола А.Г., Афремова А.Б.</w:t>
            </w:r>
          </w:p>
          <w:p w:rsidR="00CB71C8" w:rsidRPr="0054785D" w:rsidRDefault="00CB71C8" w:rsidP="0043302B">
            <w:pPr>
              <w:jc w:val="center"/>
            </w:pPr>
            <w:proofErr w:type="spellStart"/>
            <w:r>
              <w:t>Брайлян</w:t>
            </w:r>
            <w:proofErr w:type="spellEnd"/>
            <w:r>
              <w:t xml:space="preserve"> С.В.</w:t>
            </w:r>
          </w:p>
        </w:tc>
      </w:tr>
      <w:tr w:rsidR="002D66FC" w:rsidRPr="00665309" w:rsidTr="0043302B">
        <w:trPr>
          <w:trHeight w:val="1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665309" w:rsidRDefault="002D66FC" w:rsidP="002D66FC">
            <w:pPr>
              <w:spacing w:after="20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665309" w:rsidRDefault="002D66FC" w:rsidP="002D66FC">
            <w:pPr>
              <w:jc w:val="both"/>
              <w:rPr>
                <w:b/>
              </w:rPr>
            </w:pPr>
            <w:r w:rsidRPr="00665309">
              <w:rPr>
                <w:b/>
              </w:rPr>
              <w:t>Месячник антинаркотической</w:t>
            </w:r>
          </w:p>
          <w:p w:rsidR="002D66FC" w:rsidRPr="00B11BF6" w:rsidRDefault="002D66FC" w:rsidP="002D66FC">
            <w:pPr>
              <w:jc w:val="both"/>
              <w:rPr>
                <w:b/>
              </w:rPr>
            </w:pPr>
            <w:r w:rsidRPr="00665309">
              <w:rPr>
                <w:b/>
              </w:rPr>
              <w:t>направленности и популяризации здорового образа жизни</w:t>
            </w:r>
            <w:r>
              <w:rPr>
                <w:b/>
              </w:rPr>
              <w:t>.</w:t>
            </w:r>
          </w:p>
          <w:p w:rsidR="002D66FC" w:rsidRPr="00665309" w:rsidRDefault="002D66FC" w:rsidP="002D66FC">
            <w:pPr>
              <w:jc w:val="both"/>
            </w:pPr>
            <w:r w:rsidRPr="00665309">
              <w:t>Проведение информационно-просветительских мероприятий, направленных на профилактику наркомании и других асоциальных явлений, пропаганду здорового образа жизни.</w:t>
            </w:r>
          </w:p>
          <w:p w:rsidR="002D66FC" w:rsidRPr="00665309" w:rsidRDefault="002D66FC" w:rsidP="002D66FC">
            <w:pPr>
              <w:jc w:val="both"/>
              <w:rPr>
                <w:b/>
              </w:rPr>
            </w:pPr>
            <w:r w:rsidRPr="00665309">
              <w:t>Организация работы с родительской общественностью по вопросам,</w:t>
            </w:r>
            <w:r w:rsidRPr="00665309">
              <w:rPr>
                <w:rFonts w:eastAsia="Calibri"/>
                <w:lang w:eastAsia="en-US"/>
              </w:rPr>
              <w:t xml:space="preserve"> связанным </w:t>
            </w:r>
            <w:r w:rsidRPr="00665309">
              <w:rPr>
                <w:rFonts w:eastAsia="Calibri"/>
                <w:lang w:eastAsia="en-US"/>
              </w:rPr>
              <w:br/>
              <w:t>с немедицинским потреблением наркотических средств и психотропных веществ несовершеннолетними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665309" w:rsidRDefault="002D66FC" w:rsidP="002D66FC">
            <w:pPr>
              <w:jc w:val="center"/>
            </w:pPr>
            <w:r w:rsidRPr="00665309">
              <w:t>апрель 202</w:t>
            </w:r>
            <w:r w:rsidR="00CB71C8">
              <w:t>7</w:t>
            </w:r>
          </w:p>
          <w:p w:rsidR="002D66FC" w:rsidRPr="00665309" w:rsidRDefault="002D66FC" w:rsidP="002D66FC">
            <w:pPr>
              <w:jc w:val="center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1C8" w:rsidRDefault="002D66FC" w:rsidP="0043302B">
            <w:pPr>
              <w:jc w:val="center"/>
            </w:pPr>
            <w:r>
              <w:t>Демидова А.Т., Гургенидзе В.Н., Королева Е.В., Закацола А.Г., Афремова А.Б</w:t>
            </w:r>
          </w:p>
          <w:p w:rsidR="002D66FC" w:rsidRPr="00665309" w:rsidRDefault="00CB71C8" w:rsidP="0043302B">
            <w:pPr>
              <w:jc w:val="center"/>
            </w:pPr>
            <w:proofErr w:type="spellStart"/>
            <w:r>
              <w:t>Брайлян</w:t>
            </w:r>
            <w:proofErr w:type="spellEnd"/>
            <w:r>
              <w:t xml:space="preserve"> С.В</w:t>
            </w:r>
            <w:r w:rsidR="002D66FC">
              <w:t>.</w:t>
            </w:r>
          </w:p>
          <w:p w:rsidR="002D66FC" w:rsidRPr="00665309" w:rsidRDefault="002D66FC" w:rsidP="0043302B">
            <w:pPr>
              <w:jc w:val="center"/>
            </w:pPr>
          </w:p>
        </w:tc>
      </w:tr>
      <w:tr w:rsidR="002D66FC" w:rsidRPr="00665309" w:rsidTr="004330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665309" w:rsidRDefault="002D66FC" w:rsidP="002D66FC">
            <w:pPr>
              <w:spacing w:after="20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665309" w:rsidRDefault="002D66FC" w:rsidP="002D66FC">
            <w:pPr>
              <w:jc w:val="both"/>
              <w:rPr>
                <w:rFonts w:eastAsia="Calibri"/>
                <w:lang w:eastAsia="en-US"/>
              </w:rPr>
            </w:pPr>
            <w:r w:rsidRPr="00665309">
              <w:rPr>
                <w:b/>
              </w:rPr>
              <w:t>Единый информационный день Детского телефона доверия</w:t>
            </w:r>
            <w:r>
              <w:rPr>
                <w:b/>
              </w:rPr>
              <w:t xml:space="preserve">. </w:t>
            </w:r>
            <w:r w:rsidRPr="00665309">
              <w:t xml:space="preserve">Проведение </w:t>
            </w:r>
            <w:r w:rsidRPr="00665309">
              <w:rPr>
                <w:rFonts w:eastAsia="Calibri"/>
                <w:lang w:eastAsia="en-US"/>
              </w:rPr>
              <w:t>мероприятий:</w:t>
            </w:r>
          </w:p>
          <w:p w:rsidR="002D66FC" w:rsidRPr="00665309" w:rsidRDefault="002D66FC" w:rsidP="002D66FC">
            <w:pPr>
              <w:ind w:left="34"/>
              <w:jc w:val="both"/>
              <w:rPr>
                <w:rFonts w:eastAsia="Calibri"/>
                <w:lang w:eastAsia="en-US"/>
              </w:rPr>
            </w:pPr>
            <w:r w:rsidRPr="00665309">
              <w:rPr>
                <w:rFonts w:eastAsia="Calibri"/>
                <w:lang w:eastAsia="en-US"/>
              </w:rPr>
              <w:t xml:space="preserve">информирующих </w:t>
            </w:r>
            <w:r>
              <w:rPr>
                <w:rFonts w:eastAsia="Calibri"/>
                <w:lang w:eastAsia="en-US"/>
              </w:rPr>
              <w:t>несовершеннолетних</w:t>
            </w:r>
            <w:r w:rsidRPr="00665309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br/>
            </w:r>
            <w:r w:rsidRPr="00665309">
              <w:rPr>
                <w:rFonts w:eastAsia="Calibri"/>
                <w:lang w:eastAsia="en-US"/>
              </w:rPr>
              <w:t xml:space="preserve">и их родителей (законных представителей) </w:t>
            </w:r>
            <w:r>
              <w:rPr>
                <w:rFonts w:eastAsia="Calibri"/>
                <w:lang w:eastAsia="en-US"/>
              </w:rPr>
              <w:br/>
            </w:r>
            <w:r w:rsidRPr="00665309">
              <w:rPr>
                <w:rFonts w:eastAsia="Calibri"/>
                <w:lang w:eastAsia="en-US"/>
              </w:rPr>
              <w:t xml:space="preserve">о возможности получения психологической помощи; </w:t>
            </w:r>
          </w:p>
          <w:p w:rsidR="002D66FC" w:rsidRPr="00E514CA" w:rsidRDefault="002D66FC" w:rsidP="002D66FC">
            <w:pPr>
              <w:ind w:left="34"/>
              <w:jc w:val="both"/>
              <w:rPr>
                <w:rFonts w:eastAsia="Calibri"/>
                <w:lang w:eastAsia="en-US"/>
              </w:rPr>
            </w:pPr>
            <w:r w:rsidRPr="00665309">
              <w:rPr>
                <w:rFonts w:eastAsia="Calibri"/>
                <w:lang w:eastAsia="en-US"/>
              </w:rPr>
              <w:t xml:space="preserve">по оказанию психолого-педагогической помощи всем участникам образовательного процесса, оказавшимся в трудной жизненной ситуации, </w:t>
            </w:r>
            <w:r w:rsidRPr="00665309">
              <w:rPr>
                <w:rFonts w:eastAsia="Calibri"/>
                <w:lang w:eastAsia="en-US"/>
              </w:rPr>
              <w:br/>
              <w:t xml:space="preserve">в кризисном состоянии, ситуации конфликта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665309" w:rsidRDefault="002D66FC" w:rsidP="00CB71C8">
            <w:pPr>
              <w:jc w:val="center"/>
            </w:pPr>
            <w:r>
              <w:t>1</w:t>
            </w:r>
            <w:r w:rsidR="00CB71C8">
              <w:t xml:space="preserve">4 </w:t>
            </w:r>
            <w:r w:rsidRPr="00665309">
              <w:t xml:space="preserve"> мая 202</w:t>
            </w:r>
            <w:r w:rsidR="00CB71C8">
              <w:t>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Default="00CB71C8" w:rsidP="0043302B">
            <w:pPr>
              <w:jc w:val="center"/>
            </w:pPr>
            <w:r>
              <w:t xml:space="preserve">Советник по воспитанию </w:t>
            </w:r>
          </w:p>
          <w:p w:rsidR="00CB71C8" w:rsidRDefault="00CB71C8" w:rsidP="0043302B">
            <w:pPr>
              <w:jc w:val="center"/>
            </w:pPr>
            <w:r>
              <w:t>Пирожкова Л.А.</w:t>
            </w:r>
          </w:p>
          <w:p w:rsidR="00CB71C8" w:rsidRDefault="005C5361" w:rsidP="0043302B">
            <w:pPr>
              <w:jc w:val="center"/>
            </w:pPr>
            <w:r>
              <w:t>Яцун А.Д.</w:t>
            </w:r>
          </w:p>
          <w:p w:rsidR="005C5361" w:rsidRPr="00665309" w:rsidRDefault="005C5361" w:rsidP="0043302B">
            <w:pPr>
              <w:jc w:val="center"/>
            </w:pPr>
            <w:r>
              <w:t>Гургенидзе В.Н.</w:t>
            </w:r>
          </w:p>
        </w:tc>
      </w:tr>
      <w:tr w:rsidR="002D66FC" w:rsidRPr="00665309" w:rsidTr="004330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665309" w:rsidRDefault="002D66FC" w:rsidP="002D66FC">
            <w:pPr>
              <w:spacing w:after="20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Default="002D66FC" w:rsidP="002D66FC">
            <w:pPr>
              <w:jc w:val="both"/>
              <w:rPr>
                <w:b/>
              </w:rPr>
            </w:pPr>
            <w:r w:rsidRPr="00E10D5A">
              <w:rPr>
                <w:b/>
              </w:rPr>
              <w:t xml:space="preserve">Единый день детской дорожной безопасности </w:t>
            </w:r>
            <w:r w:rsidRPr="00E10D5A">
              <w:rPr>
                <w:b/>
              </w:rPr>
              <w:br/>
              <w:t xml:space="preserve">в Санкт-Петербурге </w:t>
            </w:r>
          </w:p>
          <w:p w:rsidR="002D66FC" w:rsidRPr="00E10D5A" w:rsidRDefault="002D66FC" w:rsidP="002D66FC">
            <w:pPr>
              <w:jc w:val="both"/>
            </w:pPr>
            <w:r>
              <w:t xml:space="preserve">Проведение мероприятий </w:t>
            </w:r>
            <w:r w:rsidRPr="004149D8">
              <w:t>по профилактике детского дорожно-транспортного травматизма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342587" w:rsidRDefault="005C5361" w:rsidP="005C5361">
            <w:pPr>
              <w:jc w:val="center"/>
            </w:pPr>
            <w:r>
              <w:t xml:space="preserve">Май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FC" w:rsidRPr="00E10D5A" w:rsidRDefault="002D66FC" w:rsidP="0043302B">
            <w:pPr>
              <w:jc w:val="center"/>
            </w:pPr>
            <w:r>
              <w:t>Евсеева Е.Г. (привлечение</w:t>
            </w:r>
            <w:r w:rsidRPr="00E10D5A">
              <w:t xml:space="preserve"> сотрудников территориальных органов </w:t>
            </w:r>
            <w:r>
              <w:t>ГУМВД России по Санкт-Петербургу)</w:t>
            </w:r>
          </w:p>
        </w:tc>
      </w:tr>
    </w:tbl>
    <w:p w:rsidR="00092C54" w:rsidRPr="003D01D7" w:rsidRDefault="00092C54" w:rsidP="00092C54">
      <w:pPr>
        <w:tabs>
          <w:tab w:val="left" w:pos="1365"/>
        </w:tabs>
      </w:pPr>
    </w:p>
    <w:p w:rsidR="00BA2319" w:rsidRPr="00092C54" w:rsidRDefault="00BA2319" w:rsidP="002A5551">
      <w:pPr>
        <w:tabs>
          <w:tab w:val="left" w:pos="1365"/>
        </w:tabs>
      </w:pPr>
    </w:p>
    <w:sectPr w:rsidR="00BA2319" w:rsidRPr="00092C54" w:rsidSect="00EA53AA">
      <w:headerReference w:type="default" r:id="rId8"/>
      <w:pgSz w:w="11906" w:h="16838"/>
      <w:pgMar w:top="1134" w:right="851" w:bottom="1134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8DF" w:rsidRDefault="00D428DF">
      <w:r>
        <w:separator/>
      </w:r>
    </w:p>
  </w:endnote>
  <w:endnote w:type="continuationSeparator" w:id="0">
    <w:p w:rsidR="00D428DF" w:rsidRDefault="00D42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8DF" w:rsidRDefault="00D428DF">
      <w:r>
        <w:separator/>
      </w:r>
    </w:p>
  </w:footnote>
  <w:footnote w:type="continuationSeparator" w:id="0">
    <w:p w:rsidR="00D428DF" w:rsidRDefault="00D42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AF0" w:rsidRDefault="003F1AF0" w:rsidP="003F1AF0">
    <w:pPr>
      <w:pStyle w:val="a3"/>
      <w:tabs>
        <w:tab w:val="center" w:pos="7285"/>
        <w:tab w:val="left" w:pos="8175"/>
      </w:tabs>
    </w:pPr>
    <w:r>
      <w:tab/>
    </w:r>
    <w:r>
      <w:tab/>
    </w:r>
    <w:sdt>
      <w:sdtPr>
        <w:id w:val="-568349054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5C5361">
          <w:rPr>
            <w:noProof/>
          </w:rPr>
          <w:t>3</w:t>
        </w:r>
        <w:r>
          <w:fldChar w:fldCharType="end"/>
        </w:r>
      </w:sdtContent>
    </w:sdt>
    <w:r>
      <w:tab/>
    </w:r>
  </w:p>
  <w:p w:rsidR="00BA2319" w:rsidRDefault="00BA231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90EA5"/>
    <w:multiLevelType w:val="hybridMultilevel"/>
    <w:tmpl w:val="0286499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ttr0#Бланк" w:val="OID_TYPE#620200039=Распоряжение Комитета по образованию"/>
    <w:docVar w:name="attr1#Вид документа" w:val="OID_TYPE#620200006=Распоряжение"/>
    <w:docVar w:name="attr2#Код по ОКУД" w:val="VARCHAR#02512218"/>
    <w:docVar w:name="BossProviderVariable" w:val="25_01_2006!7aeb4a7e-f563-4224-a8e0-0b41a8c66f00"/>
  </w:docVars>
  <w:rsids>
    <w:rsidRoot w:val="00092C54"/>
    <w:rsid w:val="00010BDA"/>
    <w:rsid w:val="00045C36"/>
    <w:rsid w:val="000569CF"/>
    <w:rsid w:val="00092803"/>
    <w:rsid w:val="00092C54"/>
    <w:rsid w:val="000A5979"/>
    <w:rsid w:val="000C58B6"/>
    <w:rsid w:val="00112396"/>
    <w:rsid w:val="00125395"/>
    <w:rsid w:val="00131501"/>
    <w:rsid w:val="00156D51"/>
    <w:rsid w:val="00176683"/>
    <w:rsid w:val="00183F82"/>
    <w:rsid w:val="001D0BA6"/>
    <w:rsid w:val="001E1DC6"/>
    <w:rsid w:val="001E292D"/>
    <w:rsid w:val="001E5DC8"/>
    <w:rsid w:val="001F2A82"/>
    <w:rsid w:val="00232E32"/>
    <w:rsid w:val="00247019"/>
    <w:rsid w:val="00252BA0"/>
    <w:rsid w:val="00277B3C"/>
    <w:rsid w:val="002937E5"/>
    <w:rsid w:val="00297379"/>
    <w:rsid w:val="002A5551"/>
    <w:rsid w:val="002B0DC4"/>
    <w:rsid w:val="002D0735"/>
    <w:rsid w:val="002D66FC"/>
    <w:rsid w:val="002E7F51"/>
    <w:rsid w:val="002F64B9"/>
    <w:rsid w:val="00312A0D"/>
    <w:rsid w:val="003172AB"/>
    <w:rsid w:val="00336B70"/>
    <w:rsid w:val="00341804"/>
    <w:rsid w:val="00347E08"/>
    <w:rsid w:val="003565F8"/>
    <w:rsid w:val="0039625B"/>
    <w:rsid w:val="003C0211"/>
    <w:rsid w:val="003D01D7"/>
    <w:rsid w:val="003D132E"/>
    <w:rsid w:val="003F04E2"/>
    <w:rsid w:val="003F1AF0"/>
    <w:rsid w:val="004033B7"/>
    <w:rsid w:val="004069F8"/>
    <w:rsid w:val="004149D8"/>
    <w:rsid w:val="0042030A"/>
    <w:rsid w:val="004229D8"/>
    <w:rsid w:val="00426C9A"/>
    <w:rsid w:val="0043302B"/>
    <w:rsid w:val="00446DA9"/>
    <w:rsid w:val="00461C6B"/>
    <w:rsid w:val="00471E34"/>
    <w:rsid w:val="004D4EEE"/>
    <w:rsid w:val="004E0641"/>
    <w:rsid w:val="004E091A"/>
    <w:rsid w:val="004F208E"/>
    <w:rsid w:val="004F7611"/>
    <w:rsid w:val="00516BED"/>
    <w:rsid w:val="005272F5"/>
    <w:rsid w:val="0054785D"/>
    <w:rsid w:val="00551B34"/>
    <w:rsid w:val="00555E36"/>
    <w:rsid w:val="005A72DA"/>
    <w:rsid w:val="005A75BF"/>
    <w:rsid w:val="005B2084"/>
    <w:rsid w:val="005C5361"/>
    <w:rsid w:val="00620DF6"/>
    <w:rsid w:val="00665309"/>
    <w:rsid w:val="00671CE1"/>
    <w:rsid w:val="0068337E"/>
    <w:rsid w:val="00694CBF"/>
    <w:rsid w:val="006B2A27"/>
    <w:rsid w:val="006F038B"/>
    <w:rsid w:val="006F0A07"/>
    <w:rsid w:val="00700DF5"/>
    <w:rsid w:val="00706AC2"/>
    <w:rsid w:val="00715EF7"/>
    <w:rsid w:val="00722B5E"/>
    <w:rsid w:val="00744F12"/>
    <w:rsid w:val="00754ED7"/>
    <w:rsid w:val="007909CB"/>
    <w:rsid w:val="007A3069"/>
    <w:rsid w:val="007B23E1"/>
    <w:rsid w:val="00812BD7"/>
    <w:rsid w:val="008427ED"/>
    <w:rsid w:val="00853330"/>
    <w:rsid w:val="00876430"/>
    <w:rsid w:val="00881214"/>
    <w:rsid w:val="008B1B6A"/>
    <w:rsid w:val="008B79A6"/>
    <w:rsid w:val="008E010E"/>
    <w:rsid w:val="008E2D5F"/>
    <w:rsid w:val="008F3FF6"/>
    <w:rsid w:val="008F5093"/>
    <w:rsid w:val="009228AA"/>
    <w:rsid w:val="00934539"/>
    <w:rsid w:val="009417FE"/>
    <w:rsid w:val="00965894"/>
    <w:rsid w:val="00986D2D"/>
    <w:rsid w:val="00992EA4"/>
    <w:rsid w:val="009D407C"/>
    <w:rsid w:val="009E377D"/>
    <w:rsid w:val="00A00C13"/>
    <w:rsid w:val="00A205A9"/>
    <w:rsid w:val="00A250D2"/>
    <w:rsid w:val="00A96368"/>
    <w:rsid w:val="00AB5682"/>
    <w:rsid w:val="00AB7948"/>
    <w:rsid w:val="00AF4CA4"/>
    <w:rsid w:val="00B0026B"/>
    <w:rsid w:val="00B01E80"/>
    <w:rsid w:val="00B055E9"/>
    <w:rsid w:val="00B11BF6"/>
    <w:rsid w:val="00B8473F"/>
    <w:rsid w:val="00B90FA8"/>
    <w:rsid w:val="00BA2319"/>
    <w:rsid w:val="00BA2ADA"/>
    <w:rsid w:val="00BC0EB1"/>
    <w:rsid w:val="00BC5493"/>
    <w:rsid w:val="00BD6FD3"/>
    <w:rsid w:val="00BF0FA9"/>
    <w:rsid w:val="00C12947"/>
    <w:rsid w:val="00C25AAA"/>
    <w:rsid w:val="00C63E85"/>
    <w:rsid w:val="00C86495"/>
    <w:rsid w:val="00CA417B"/>
    <w:rsid w:val="00CA63C7"/>
    <w:rsid w:val="00CB71C8"/>
    <w:rsid w:val="00D05F52"/>
    <w:rsid w:val="00D343C6"/>
    <w:rsid w:val="00D428DF"/>
    <w:rsid w:val="00D73E9C"/>
    <w:rsid w:val="00D812F7"/>
    <w:rsid w:val="00D81A36"/>
    <w:rsid w:val="00D82792"/>
    <w:rsid w:val="00D87CC3"/>
    <w:rsid w:val="00DB6DF2"/>
    <w:rsid w:val="00DC135A"/>
    <w:rsid w:val="00DC2DCD"/>
    <w:rsid w:val="00DD0221"/>
    <w:rsid w:val="00E514CA"/>
    <w:rsid w:val="00E62058"/>
    <w:rsid w:val="00E620EF"/>
    <w:rsid w:val="00E82CBA"/>
    <w:rsid w:val="00EA53AA"/>
    <w:rsid w:val="00ED0B77"/>
    <w:rsid w:val="00ED1E50"/>
    <w:rsid w:val="00EE5474"/>
    <w:rsid w:val="00F25D59"/>
    <w:rsid w:val="00F422A7"/>
    <w:rsid w:val="00F6730D"/>
    <w:rsid w:val="00F700F4"/>
    <w:rsid w:val="00F85B6A"/>
    <w:rsid w:val="00FF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DF4A77"/>
  <w15:docId w15:val="{8E0CECAF-6792-4124-A8BF-F1BDBDD73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A2319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BA2319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rsid w:val="00C864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6495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3F1AF0"/>
    <w:rPr>
      <w:sz w:val="24"/>
      <w:szCs w:val="24"/>
    </w:rPr>
  </w:style>
  <w:style w:type="paragraph" w:styleId="a8">
    <w:name w:val="List Paragraph"/>
    <w:basedOn w:val="a"/>
    <w:uiPriority w:val="34"/>
    <w:qFormat/>
    <w:rsid w:val="00336B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orina.ma\Local%20Settings\Temp\bdttmp\30ab6b70-62b9-4bfe-8d6e-eed78cedd30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5DAE6-4B47-4AA6-908F-C78BA16F2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30ab6b70-62b9-4bfe-8d6e-eed78cedd305</Template>
  <TotalTime>192</TotalTime>
  <Pages>3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</Company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Горина Марианна Александровна</dc:creator>
  <cp:lastModifiedBy>Анжелика Демидова</cp:lastModifiedBy>
  <cp:revision>8</cp:revision>
  <cp:lastPrinted>2025-09-05T12:42:00Z</cp:lastPrinted>
  <dcterms:created xsi:type="dcterms:W3CDTF">2024-08-21T07:29:00Z</dcterms:created>
  <dcterms:modified xsi:type="dcterms:W3CDTF">2026-09-16T07:59:00Z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7aeb4a7e-f563-4224-a8e0-0b41a8c66f00</vt:lpwstr>
  </property>
</Properties>
</file>