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0CB" w:rsidRPr="000C7E85" w:rsidRDefault="00DB0A76" w:rsidP="007B50CB">
      <w:pPr>
        <w:tabs>
          <w:tab w:val="left" w:pos="6237"/>
          <w:tab w:val="left" w:pos="8400"/>
        </w:tabs>
        <w:ind w:right="-1"/>
        <w:jc w:val="center"/>
        <w:rPr>
          <w:rFonts w:ascii="Calibri" w:hAnsi="Calibri"/>
          <w:sz w:val="20"/>
          <w:szCs w:val="20"/>
        </w:rPr>
      </w:pPr>
      <w:r>
        <w:rPr>
          <w:noProof/>
        </w:rPr>
        <mc:AlternateContent>
          <mc:Choice Requires="wps">
            <w:drawing>
              <wp:anchor distT="0" distB="0" distL="114300" distR="114300" simplePos="0" relativeHeight="251659264" behindDoc="0" locked="0" layoutInCell="1" allowOverlap="1" wp14:anchorId="38953473" wp14:editId="4F09FDBD">
                <wp:simplePos x="0" y="0"/>
                <wp:positionH relativeFrom="column">
                  <wp:posOffset>3438525</wp:posOffset>
                </wp:positionH>
                <wp:positionV relativeFrom="paragraph">
                  <wp:posOffset>-493395</wp:posOffset>
                </wp:positionV>
                <wp:extent cx="352425" cy="323850"/>
                <wp:effectExtent l="0" t="0" r="28575" b="19050"/>
                <wp:wrapNone/>
                <wp:docPr id="4" name="Прямоугольник 4"/>
                <wp:cNvGraphicFramePr/>
                <a:graphic xmlns:a="http://schemas.openxmlformats.org/drawingml/2006/main">
                  <a:graphicData uri="http://schemas.microsoft.com/office/word/2010/wordprocessingShape">
                    <wps:wsp>
                      <wps:cNvSpPr/>
                      <wps:spPr>
                        <a:xfrm>
                          <a:off x="0" y="0"/>
                          <a:ext cx="352425" cy="3238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EB02D4" id="Прямоугольник 4" o:spid="_x0000_s1026" style="position:absolute;margin-left:270.75pt;margin-top:-38.85pt;width:27.75pt;height:2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" fillcolor="white [3212]" strokecolor="white [3212]" strokeweight="2pt"/>
            </w:pict>
          </mc:Fallback>
        </mc:AlternateContent>
      </w:r>
      <w:r w:rsidR="00B31EA4">
        <w:rPr>
          <w:b/>
        </w:rPr>
        <w:t xml:space="preserve"> </w:t>
      </w:r>
      <w:r w:rsidR="007B50CB">
        <w:rPr>
          <w:b/>
        </w:rPr>
        <w:tab/>
      </w:r>
      <w:r w:rsidR="00D3394B" w:rsidRPr="000C7E85">
        <w:rPr>
          <w:sz w:val="20"/>
          <w:szCs w:val="20"/>
        </w:rPr>
        <w:t>Утверждаю_____</w:t>
      </w:r>
      <w:r w:rsidR="007B50CB" w:rsidRPr="000C7E85">
        <w:rPr>
          <w:sz w:val="20"/>
          <w:szCs w:val="20"/>
        </w:rPr>
        <w:t>___________</w:t>
      </w:r>
    </w:p>
    <w:p w:rsidR="007B50CB" w:rsidRPr="000C7E85" w:rsidRDefault="007B50CB" w:rsidP="007B50CB">
      <w:pPr>
        <w:tabs>
          <w:tab w:val="left" w:pos="6237"/>
          <w:tab w:val="left" w:pos="8400"/>
        </w:tabs>
        <w:ind w:right="-1"/>
        <w:jc w:val="center"/>
        <w:rPr>
          <w:sz w:val="20"/>
          <w:szCs w:val="20"/>
        </w:rPr>
      </w:pPr>
      <w:r w:rsidRPr="000C7E85">
        <w:rPr>
          <w:sz w:val="20"/>
          <w:szCs w:val="20"/>
        </w:rPr>
        <w:t xml:space="preserve">                                                                                                   Директор ГБОУ СОШ № 87</w:t>
      </w:r>
    </w:p>
    <w:p w:rsidR="007B50CB" w:rsidRPr="000C7E85" w:rsidRDefault="007B50CB" w:rsidP="007B50CB">
      <w:pPr>
        <w:tabs>
          <w:tab w:val="left" w:pos="6237"/>
          <w:tab w:val="left" w:pos="8400"/>
        </w:tabs>
        <w:ind w:right="-1"/>
        <w:jc w:val="center"/>
        <w:rPr>
          <w:sz w:val="20"/>
          <w:szCs w:val="20"/>
        </w:rPr>
      </w:pPr>
      <w:r w:rsidRPr="000C7E85">
        <w:rPr>
          <w:sz w:val="20"/>
          <w:szCs w:val="20"/>
        </w:rPr>
        <w:t xml:space="preserve">                                                                                           Петроградского района</w:t>
      </w:r>
    </w:p>
    <w:p w:rsidR="000C7E85" w:rsidRDefault="007B50CB" w:rsidP="000C7E85">
      <w:pPr>
        <w:tabs>
          <w:tab w:val="left" w:pos="6237"/>
          <w:tab w:val="left" w:pos="8400"/>
        </w:tabs>
        <w:ind w:right="-1"/>
        <w:jc w:val="center"/>
        <w:rPr>
          <w:sz w:val="20"/>
          <w:szCs w:val="20"/>
        </w:rPr>
      </w:pPr>
      <w:r w:rsidRPr="000C7E85">
        <w:rPr>
          <w:sz w:val="20"/>
          <w:szCs w:val="20"/>
        </w:rPr>
        <w:t xml:space="preserve">                                                                                       г. Санкт- Петербурга</w:t>
      </w:r>
      <w:r w:rsidR="000C7E85" w:rsidRPr="000C7E85">
        <w:rPr>
          <w:sz w:val="20"/>
          <w:szCs w:val="20"/>
        </w:rPr>
        <w:t xml:space="preserve"> </w:t>
      </w:r>
    </w:p>
    <w:p w:rsidR="007B50CB" w:rsidRPr="000C7E85" w:rsidRDefault="000C7E85" w:rsidP="000C7E85">
      <w:pPr>
        <w:tabs>
          <w:tab w:val="left" w:pos="6237"/>
          <w:tab w:val="left" w:pos="8400"/>
        </w:tabs>
        <w:ind w:right="-1"/>
        <w:jc w:val="center"/>
        <w:rPr>
          <w:sz w:val="20"/>
          <w:szCs w:val="20"/>
        </w:rPr>
      </w:pPr>
      <w:r>
        <w:rPr>
          <w:sz w:val="20"/>
          <w:szCs w:val="20"/>
        </w:rPr>
        <w:t xml:space="preserve">                                                                       </w:t>
      </w:r>
      <w:bookmarkStart w:id="0" w:name="_GoBack"/>
      <w:bookmarkEnd w:id="0"/>
      <w:r w:rsidR="007B50CB" w:rsidRPr="000C7E85">
        <w:rPr>
          <w:sz w:val="20"/>
          <w:szCs w:val="20"/>
        </w:rPr>
        <w:t>И.В. Муляр</w:t>
      </w:r>
    </w:p>
    <w:p w:rsidR="007B50CB" w:rsidRPr="000C7E85" w:rsidRDefault="007B50CB" w:rsidP="007B50CB">
      <w:pPr>
        <w:tabs>
          <w:tab w:val="left" w:pos="6237"/>
          <w:tab w:val="left" w:pos="6720"/>
        </w:tabs>
        <w:ind w:right="-1"/>
        <w:jc w:val="center"/>
        <w:rPr>
          <w:b/>
          <w:sz w:val="20"/>
          <w:szCs w:val="20"/>
        </w:rPr>
      </w:pPr>
      <w:r w:rsidRPr="000C7E85">
        <w:rPr>
          <w:sz w:val="20"/>
          <w:szCs w:val="20"/>
        </w:rPr>
        <w:t xml:space="preserve">                                                                      202</w:t>
      </w:r>
      <w:r w:rsidR="008678DB" w:rsidRPr="000C7E85">
        <w:rPr>
          <w:sz w:val="20"/>
          <w:szCs w:val="20"/>
        </w:rPr>
        <w:t>6</w:t>
      </w:r>
      <w:r w:rsidR="001A728C" w:rsidRPr="000C7E85">
        <w:rPr>
          <w:sz w:val="20"/>
          <w:szCs w:val="20"/>
        </w:rPr>
        <w:t>/2</w:t>
      </w:r>
      <w:r w:rsidR="008678DB" w:rsidRPr="000C7E85">
        <w:rPr>
          <w:sz w:val="20"/>
          <w:szCs w:val="20"/>
        </w:rPr>
        <w:t>7</w:t>
      </w:r>
      <w:r w:rsidRPr="000C7E85">
        <w:rPr>
          <w:sz w:val="20"/>
          <w:szCs w:val="20"/>
        </w:rPr>
        <w:t xml:space="preserve"> г.  </w:t>
      </w:r>
    </w:p>
    <w:p w:rsidR="007B50CB" w:rsidRPr="000C7E85" w:rsidRDefault="007B50CB" w:rsidP="007B50CB">
      <w:pPr>
        <w:outlineLvl w:val="0"/>
        <w:rPr>
          <w:b/>
          <w:sz w:val="20"/>
          <w:szCs w:val="20"/>
        </w:rPr>
      </w:pPr>
    </w:p>
    <w:p w:rsidR="00C73872" w:rsidRDefault="00C73872" w:rsidP="007B50CB">
      <w:pPr>
        <w:jc w:val="center"/>
        <w:outlineLvl w:val="0"/>
        <w:rPr>
          <w:b/>
        </w:rPr>
      </w:pPr>
      <w:r>
        <w:rPr>
          <w:b/>
        </w:rPr>
        <w:t>ПЛАН</w:t>
      </w:r>
    </w:p>
    <w:p w:rsidR="00663217" w:rsidRDefault="00E05526" w:rsidP="00663217">
      <w:pPr>
        <w:ind w:firstLine="708"/>
        <w:jc w:val="center"/>
        <w:outlineLvl w:val="0"/>
        <w:rPr>
          <w:b/>
        </w:rPr>
      </w:pPr>
      <w:r w:rsidRPr="003A2487">
        <w:rPr>
          <w:b/>
        </w:rPr>
        <w:t xml:space="preserve">мероприятий </w:t>
      </w:r>
      <w:r w:rsidR="00663217" w:rsidRPr="00663217">
        <w:rPr>
          <w:b/>
        </w:rPr>
        <w:t xml:space="preserve">по профилактике правонарушений </w:t>
      </w:r>
      <w:r w:rsidR="007B50CB" w:rsidRPr="00663217">
        <w:rPr>
          <w:b/>
        </w:rPr>
        <w:t>несовершеннолетних, обучающихся</w:t>
      </w:r>
      <w:r w:rsidR="00663217" w:rsidRPr="00663217">
        <w:rPr>
          <w:b/>
        </w:rPr>
        <w:t xml:space="preserve"> в </w:t>
      </w:r>
      <w:r w:rsidR="007B50CB">
        <w:rPr>
          <w:b/>
        </w:rPr>
        <w:t xml:space="preserve">ГБОУ СОШ № 87 Петроградского района </w:t>
      </w:r>
      <w:r w:rsidR="00663217" w:rsidRPr="00663217">
        <w:rPr>
          <w:b/>
        </w:rPr>
        <w:t xml:space="preserve"> </w:t>
      </w:r>
    </w:p>
    <w:p w:rsidR="000C7E85" w:rsidRDefault="00663217" w:rsidP="000C7E85">
      <w:pPr>
        <w:ind w:firstLine="708"/>
        <w:jc w:val="center"/>
        <w:outlineLvl w:val="0"/>
        <w:rPr>
          <w:b/>
        </w:rPr>
      </w:pPr>
      <w:r w:rsidRPr="00663217">
        <w:rPr>
          <w:b/>
        </w:rPr>
        <w:t>на 202</w:t>
      </w:r>
      <w:r w:rsidR="008678DB">
        <w:rPr>
          <w:b/>
        </w:rPr>
        <w:t>6</w:t>
      </w:r>
      <w:r w:rsidR="001A728C">
        <w:rPr>
          <w:b/>
        </w:rPr>
        <w:t>/202</w:t>
      </w:r>
      <w:r w:rsidR="008678DB">
        <w:rPr>
          <w:b/>
        </w:rPr>
        <w:t>7</w:t>
      </w:r>
      <w:r w:rsidRPr="00663217">
        <w:rPr>
          <w:b/>
        </w:rPr>
        <w:t xml:space="preserve"> учебный год</w:t>
      </w:r>
    </w:p>
    <w:tbl>
      <w:tblPr>
        <w:tblStyle w:val="a6"/>
        <w:tblW w:w="10915" w:type="dxa"/>
        <w:tblInd w:w="-1026" w:type="dxa"/>
        <w:tblLook w:val="04A0" w:firstRow="1" w:lastRow="0" w:firstColumn="1" w:lastColumn="0" w:noHBand="0" w:noVBand="1"/>
      </w:tblPr>
      <w:tblGrid>
        <w:gridCol w:w="636"/>
        <w:gridCol w:w="4893"/>
        <w:gridCol w:w="2409"/>
        <w:gridCol w:w="2977"/>
      </w:tblGrid>
      <w:tr w:rsidR="00E05526" w:rsidTr="00105416">
        <w:tc>
          <w:tcPr>
            <w:tcW w:w="636" w:type="dxa"/>
          </w:tcPr>
          <w:p w:rsidR="00E05526" w:rsidRDefault="00E05526" w:rsidP="00BA1388">
            <w:pPr>
              <w:jc w:val="center"/>
              <w:rPr>
                <w:b/>
              </w:rPr>
            </w:pPr>
            <w:r>
              <w:rPr>
                <w:b/>
              </w:rPr>
              <w:t>№ п/п</w:t>
            </w:r>
          </w:p>
        </w:tc>
        <w:tc>
          <w:tcPr>
            <w:tcW w:w="4893" w:type="dxa"/>
          </w:tcPr>
          <w:p w:rsidR="00E05526" w:rsidRDefault="00E05526" w:rsidP="00BA1388">
            <w:pPr>
              <w:jc w:val="center"/>
              <w:rPr>
                <w:b/>
              </w:rPr>
            </w:pPr>
            <w:r>
              <w:rPr>
                <w:b/>
              </w:rPr>
              <w:t>Мероприятие</w:t>
            </w:r>
          </w:p>
        </w:tc>
        <w:tc>
          <w:tcPr>
            <w:tcW w:w="2409" w:type="dxa"/>
          </w:tcPr>
          <w:p w:rsidR="00E05526" w:rsidRDefault="00E05526" w:rsidP="00BA1388">
            <w:pPr>
              <w:jc w:val="center"/>
              <w:rPr>
                <w:b/>
              </w:rPr>
            </w:pPr>
            <w:r>
              <w:rPr>
                <w:b/>
              </w:rPr>
              <w:t>Сроки исполнения</w:t>
            </w:r>
          </w:p>
        </w:tc>
        <w:tc>
          <w:tcPr>
            <w:tcW w:w="2977" w:type="dxa"/>
          </w:tcPr>
          <w:p w:rsidR="00E05526" w:rsidRDefault="00E05526" w:rsidP="00BA1388">
            <w:pPr>
              <w:jc w:val="center"/>
              <w:rPr>
                <w:b/>
              </w:rPr>
            </w:pPr>
            <w:r>
              <w:rPr>
                <w:b/>
              </w:rPr>
              <w:t>Ответственные</w:t>
            </w:r>
          </w:p>
        </w:tc>
      </w:tr>
      <w:tr w:rsidR="000069AE" w:rsidRPr="00424D18" w:rsidTr="00105416">
        <w:tc>
          <w:tcPr>
            <w:tcW w:w="636" w:type="dxa"/>
          </w:tcPr>
          <w:p w:rsidR="000069AE" w:rsidRPr="00424D18" w:rsidRDefault="000069AE" w:rsidP="00BA1388">
            <w:pPr>
              <w:jc w:val="center"/>
              <w:rPr>
                <w:b/>
              </w:rPr>
            </w:pPr>
          </w:p>
        </w:tc>
        <w:tc>
          <w:tcPr>
            <w:tcW w:w="10279" w:type="dxa"/>
            <w:gridSpan w:val="3"/>
          </w:tcPr>
          <w:p w:rsidR="00D845DC" w:rsidRPr="00424D18" w:rsidRDefault="000069AE" w:rsidP="007B50CB">
            <w:pPr>
              <w:jc w:val="center"/>
              <w:rPr>
                <w:b/>
              </w:rPr>
            </w:pPr>
            <w:r w:rsidRPr="00424D18">
              <w:rPr>
                <w:b/>
              </w:rPr>
              <w:t>1</w:t>
            </w:r>
            <w:r>
              <w:rPr>
                <w:b/>
              </w:rPr>
              <w:t xml:space="preserve">. </w:t>
            </w:r>
            <w:r w:rsidR="00D845DC">
              <w:rPr>
                <w:b/>
              </w:rPr>
              <w:t>М</w:t>
            </w:r>
            <w:r w:rsidRPr="00424D18">
              <w:rPr>
                <w:b/>
              </w:rPr>
              <w:t>ероприятия</w:t>
            </w:r>
            <w:r w:rsidR="00D845DC">
              <w:rPr>
                <w:b/>
              </w:rPr>
              <w:t xml:space="preserve"> по профилактике правонарушений несовершеннолетних</w:t>
            </w:r>
          </w:p>
        </w:tc>
      </w:tr>
      <w:tr w:rsidR="00663217" w:rsidRPr="00663217" w:rsidTr="00105416">
        <w:tc>
          <w:tcPr>
            <w:tcW w:w="636" w:type="dxa"/>
          </w:tcPr>
          <w:p w:rsidR="009E4F9B" w:rsidRPr="00663217" w:rsidRDefault="009E4F9B" w:rsidP="00BA1388">
            <w:pPr>
              <w:jc w:val="center"/>
            </w:pPr>
            <w:r w:rsidRPr="00663217">
              <w:t>1.1</w:t>
            </w:r>
          </w:p>
        </w:tc>
        <w:tc>
          <w:tcPr>
            <w:tcW w:w="4893" w:type="dxa"/>
          </w:tcPr>
          <w:p w:rsidR="009E4F9B" w:rsidRPr="00663217" w:rsidRDefault="009E4F9B" w:rsidP="00C52BB1">
            <w:pPr>
              <w:ind w:firstLine="34"/>
              <w:jc w:val="both"/>
            </w:pPr>
            <w:r w:rsidRPr="00663217">
              <w:t xml:space="preserve">Выявление обучающихся, длительное время не посещающих </w:t>
            </w:r>
            <w:r w:rsidR="00CB60A5">
              <w:t>школу</w:t>
            </w:r>
            <w:r w:rsidRPr="00663217">
              <w:t xml:space="preserve">, принятие мер по их возвращению </w:t>
            </w:r>
            <w:r w:rsidR="00011AB7">
              <w:t>в образовательный процесс</w:t>
            </w:r>
          </w:p>
        </w:tc>
        <w:tc>
          <w:tcPr>
            <w:tcW w:w="2409" w:type="dxa"/>
          </w:tcPr>
          <w:p w:rsidR="009E4F9B" w:rsidRPr="000D0F5A" w:rsidRDefault="00644055" w:rsidP="006B5FF5">
            <w:pPr>
              <w:jc w:val="center"/>
            </w:pPr>
            <w:r w:rsidRPr="000D0F5A">
              <w:t>Ежемесячно</w:t>
            </w:r>
            <w:r w:rsidR="000A3BB4" w:rsidRPr="000D0F5A">
              <w:t>, до 10 числа каждого месяца</w:t>
            </w:r>
          </w:p>
        </w:tc>
        <w:tc>
          <w:tcPr>
            <w:tcW w:w="2977" w:type="dxa"/>
          </w:tcPr>
          <w:p w:rsidR="00663217" w:rsidRDefault="007B50CB" w:rsidP="00AB2036">
            <w:pPr>
              <w:jc w:val="center"/>
            </w:pPr>
            <w:r>
              <w:t xml:space="preserve">Классные руководители </w:t>
            </w:r>
          </w:p>
          <w:p w:rsidR="00AB2036" w:rsidRPr="00AB2036" w:rsidRDefault="008678DB" w:rsidP="00AB2036">
            <w:pPr>
              <w:jc w:val="center"/>
            </w:pPr>
            <w:r>
              <w:t>Демидова А.Т.</w:t>
            </w:r>
          </w:p>
        </w:tc>
      </w:tr>
      <w:tr w:rsidR="0086751A" w:rsidRPr="00663217" w:rsidTr="00105416">
        <w:tc>
          <w:tcPr>
            <w:tcW w:w="636" w:type="dxa"/>
          </w:tcPr>
          <w:p w:rsidR="0086751A" w:rsidRPr="000A3BB4" w:rsidRDefault="0086751A" w:rsidP="0086751A">
            <w:pPr>
              <w:jc w:val="center"/>
            </w:pPr>
            <w:r w:rsidRPr="000A3BB4">
              <w:t>1.2</w:t>
            </w:r>
          </w:p>
        </w:tc>
        <w:tc>
          <w:tcPr>
            <w:tcW w:w="4893" w:type="dxa"/>
          </w:tcPr>
          <w:p w:rsidR="0086751A" w:rsidRPr="000A3BB4" w:rsidRDefault="0086751A" w:rsidP="0086751A">
            <w:pPr>
              <w:ind w:firstLine="34"/>
              <w:jc w:val="both"/>
            </w:pPr>
            <w:r w:rsidRPr="000A3BB4">
              <w:t>Организация вовлечения несовершеннолетних обучающихся в социально значимую деятельность</w:t>
            </w:r>
            <w:r>
              <w:t xml:space="preserve">, </w:t>
            </w:r>
            <w:r w:rsidRPr="000A3BB4">
              <w:t>в том числе деятельность волонтерских и добровольческих организаций</w:t>
            </w:r>
            <w:r>
              <w:t xml:space="preserve"> (клубы юных друзей правопорядка, отряды юных инспекторов дорожного движения и другие), </w:t>
            </w:r>
            <w:r w:rsidRPr="000A3BB4">
              <w:t>и организованные формы досуга</w:t>
            </w:r>
          </w:p>
        </w:tc>
        <w:tc>
          <w:tcPr>
            <w:tcW w:w="2409" w:type="dxa"/>
          </w:tcPr>
          <w:p w:rsidR="0086751A" w:rsidRPr="000D0F5A" w:rsidRDefault="0086751A" w:rsidP="0086751A">
            <w:pPr>
              <w:jc w:val="center"/>
            </w:pPr>
            <w:r w:rsidRPr="000D0F5A">
              <w:t xml:space="preserve">Сентябрь (списки зачисления в кружки) </w:t>
            </w:r>
          </w:p>
        </w:tc>
        <w:tc>
          <w:tcPr>
            <w:tcW w:w="2977" w:type="dxa"/>
          </w:tcPr>
          <w:p w:rsidR="0086751A" w:rsidRDefault="0086751A" w:rsidP="00AB2036">
            <w:pPr>
              <w:jc w:val="center"/>
            </w:pPr>
            <w:r>
              <w:t>Королева Е.В. (руководитель ОДОД)</w:t>
            </w:r>
          </w:p>
          <w:p w:rsidR="008678DB" w:rsidRPr="000A3BB4" w:rsidRDefault="008678DB" w:rsidP="00AB2036">
            <w:pPr>
              <w:jc w:val="center"/>
            </w:pPr>
            <w:r>
              <w:t>Советник по воспитанию Пирожкова Л.А.</w:t>
            </w:r>
          </w:p>
        </w:tc>
      </w:tr>
      <w:tr w:rsidR="00657FD5" w:rsidRPr="00663217" w:rsidTr="00105416">
        <w:tc>
          <w:tcPr>
            <w:tcW w:w="636" w:type="dxa"/>
          </w:tcPr>
          <w:p w:rsidR="00657FD5" w:rsidRPr="000A3BB4" w:rsidRDefault="00657FD5" w:rsidP="00657FD5">
            <w:pPr>
              <w:jc w:val="center"/>
            </w:pPr>
            <w:r w:rsidRPr="000A3BB4">
              <w:t>1.3</w:t>
            </w:r>
          </w:p>
        </w:tc>
        <w:tc>
          <w:tcPr>
            <w:tcW w:w="4893" w:type="dxa"/>
          </w:tcPr>
          <w:p w:rsidR="00657FD5" w:rsidRPr="00436BED" w:rsidRDefault="00657FD5" w:rsidP="00657FD5">
            <w:pPr>
              <w:jc w:val="both"/>
            </w:pPr>
            <w:r w:rsidRPr="00436BED">
              <w:t xml:space="preserve">Организация проведения профилактических </w:t>
            </w:r>
            <w:r>
              <w:t xml:space="preserve">мероприятий </w:t>
            </w:r>
            <w:r w:rsidRPr="00436BED">
              <w:t xml:space="preserve">в рамках Месяца правовых знаний, в том числе о недопустимости противоправных проявлений в общественных местах, о проведении </w:t>
            </w:r>
            <w:r w:rsidRPr="00436BED">
              <w:br/>
              <w:t>с обучающимися разъяснительной работы, направленной на формирование отрицательного отношения к актам вандализма</w:t>
            </w:r>
          </w:p>
        </w:tc>
        <w:tc>
          <w:tcPr>
            <w:tcW w:w="2409" w:type="dxa"/>
          </w:tcPr>
          <w:p w:rsidR="00657FD5" w:rsidRPr="00436BED" w:rsidRDefault="008678DB" w:rsidP="00657FD5">
            <w:pPr>
              <w:jc w:val="center"/>
            </w:pPr>
            <w:r>
              <w:t xml:space="preserve">Февраль </w:t>
            </w:r>
            <w:r w:rsidR="00657FD5" w:rsidRPr="00436BED">
              <w:t xml:space="preserve"> </w:t>
            </w:r>
          </w:p>
        </w:tc>
        <w:tc>
          <w:tcPr>
            <w:tcW w:w="2977" w:type="dxa"/>
          </w:tcPr>
          <w:p w:rsidR="00657FD5" w:rsidRPr="00CB60A5" w:rsidRDefault="00657FD5" w:rsidP="00657FD5">
            <w:pPr>
              <w:jc w:val="center"/>
            </w:pPr>
            <w:r>
              <w:t>Служба сопровождения, межведомственные организации</w:t>
            </w:r>
          </w:p>
        </w:tc>
      </w:tr>
      <w:tr w:rsidR="00657FD5" w:rsidRPr="00663217" w:rsidTr="00105416">
        <w:tc>
          <w:tcPr>
            <w:tcW w:w="636" w:type="dxa"/>
          </w:tcPr>
          <w:p w:rsidR="00657FD5" w:rsidRPr="000A3BB4" w:rsidRDefault="00657FD5" w:rsidP="00657FD5">
            <w:pPr>
              <w:jc w:val="center"/>
            </w:pPr>
            <w:r w:rsidRPr="000A3BB4">
              <w:t>1.4</w:t>
            </w:r>
          </w:p>
        </w:tc>
        <w:tc>
          <w:tcPr>
            <w:tcW w:w="4893" w:type="dxa"/>
          </w:tcPr>
          <w:p w:rsidR="00657FD5" w:rsidRPr="000A3BB4" w:rsidRDefault="00657FD5" w:rsidP="00657FD5">
            <w:pPr>
              <w:jc w:val="both"/>
            </w:pPr>
            <w:r>
              <w:t>П</w:t>
            </w:r>
            <w:r w:rsidRPr="00AE4DAA">
              <w:t xml:space="preserve">роведение </w:t>
            </w:r>
            <w:r>
              <w:t xml:space="preserve">профилактических </w:t>
            </w:r>
            <w:r w:rsidRPr="00AE4DAA">
              <w:t>мероприятий</w:t>
            </w:r>
            <w:r>
              <w:t xml:space="preserve"> по противодействию вовлечению несовершеннолетних в совершение преступлений в качестве курьеров («дропперов»</w:t>
            </w:r>
            <w:r>
              <w:softHyphen/>
              <w:t xml:space="preserve"> – участников мошеннических схем), по разъяснению обучающимся и их родителям (законным представителям) условий наступления административной и уголовной ответственности </w:t>
            </w:r>
            <w:r>
              <w:br/>
              <w:t xml:space="preserve">за совершение правонарушений и преступлений, в том числе </w:t>
            </w:r>
            <w:r>
              <w:br/>
              <w:t>в и</w:t>
            </w:r>
            <w:r w:rsidRPr="00E0059E">
              <w:t>нформационно-телекоммуникационн</w:t>
            </w:r>
            <w:r>
              <w:t>ой</w:t>
            </w:r>
            <w:r w:rsidRPr="00E0059E">
              <w:t xml:space="preserve"> сет</w:t>
            </w:r>
            <w:r>
              <w:t>и</w:t>
            </w:r>
            <w:r w:rsidRPr="00E0059E">
              <w:t xml:space="preserve"> «Интернет»</w:t>
            </w:r>
          </w:p>
        </w:tc>
        <w:tc>
          <w:tcPr>
            <w:tcW w:w="2409" w:type="dxa"/>
          </w:tcPr>
          <w:p w:rsidR="00657FD5" w:rsidRPr="000D0F5A" w:rsidRDefault="00644055" w:rsidP="00657FD5">
            <w:pPr>
              <w:jc w:val="center"/>
            </w:pPr>
            <w:r w:rsidRPr="000D0F5A">
              <w:t>Октябрь</w:t>
            </w:r>
          </w:p>
        </w:tc>
        <w:tc>
          <w:tcPr>
            <w:tcW w:w="2977" w:type="dxa"/>
          </w:tcPr>
          <w:p w:rsidR="00657FD5" w:rsidRDefault="00657FD5" w:rsidP="00657FD5">
            <w:pPr>
              <w:jc w:val="center"/>
            </w:pPr>
            <w:r w:rsidRPr="00CB60A5">
              <w:t xml:space="preserve">Классные руководители </w:t>
            </w:r>
          </w:p>
          <w:p w:rsidR="00AB2036" w:rsidRPr="000A3BB4" w:rsidRDefault="00AB2036" w:rsidP="00657FD5">
            <w:pPr>
              <w:jc w:val="center"/>
            </w:pPr>
          </w:p>
        </w:tc>
      </w:tr>
      <w:tr w:rsidR="00657FD5" w:rsidRPr="00663217" w:rsidTr="00105416">
        <w:tc>
          <w:tcPr>
            <w:tcW w:w="636" w:type="dxa"/>
          </w:tcPr>
          <w:p w:rsidR="00657FD5" w:rsidRPr="000A3BB4" w:rsidRDefault="00657FD5" w:rsidP="00657FD5">
            <w:pPr>
              <w:jc w:val="center"/>
            </w:pPr>
            <w:r>
              <w:t>1.5</w:t>
            </w:r>
          </w:p>
        </w:tc>
        <w:tc>
          <w:tcPr>
            <w:tcW w:w="4893" w:type="dxa"/>
          </w:tcPr>
          <w:p w:rsidR="00657FD5" w:rsidRPr="0086751A" w:rsidRDefault="00657FD5" w:rsidP="00657FD5">
            <w:pPr>
              <w:ind w:firstLine="34"/>
              <w:jc w:val="both"/>
            </w:pPr>
            <w:r w:rsidRPr="0086751A">
              <w:t xml:space="preserve">Организация проведения профилактических бесед с обучающимися 6-8 классов на тему: </w:t>
            </w:r>
            <w:r w:rsidRPr="0086751A">
              <w:rPr>
                <w:color w:val="000000"/>
                <w:shd w:val="clear" w:color="auto" w:fill="FFFFFF"/>
              </w:rPr>
              <w:t>«Законопослушный гражданин»,</w:t>
            </w:r>
            <w:r w:rsidRPr="0086751A">
              <w:t xml:space="preserve"> 1-5 класс </w:t>
            </w:r>
            <w:r w:rsidRPr="0086751A">
              <w:rPr>
                <w:color w:val="000000"/>
                <w:shd w:val="clear" w:color="auto" w:fill="FFFFFF"/>
              </w:rPr>
              <w:t>«Мои права и обязанности»  (</w:t>
            </w:r>
            <w:r w:rsidRPr="0086751A">
              <w:t xml:space="preserve">формирование у них правовой культуры, положительных нравственных качеств, предупреждение </w:t>
            </w:r>
            <w:r w:rsidRPr="0086751A">
              <w:lastRenderedPageBreak/>
              <w:t>асоциального поведения несовершеннолетних)</w:t>
            </w:r>
          </w:p>
        </w:tc>
        <w:tc>
          <w:tcPr>
            <w:tcW w:w="2409" w:type="dxa"/>
          </w:tcPr>
          <w:p w:rsidR="00657FD5" w:rsidRPr="000D0F5A" w:rsidRDefault="00657FD5" w:rsidP="00657FD5">
            <w:pPr>
              <w:jc w:val="center"/>
            </w:pPr>
            <w:r w:rsidRPr="000D0F5A">
              <w:lastRenderedPageBreak/>
              <w:t xml:space="preserve">05-30 ноября </w:t>
            </w:r>
          </w:p>
        </w:tc>
        <w:tc>
          <w:tcPr>
            <w:tcW w:w="2977" w:type="dxa"/>
          </w:tcPr>
          <w:p w:rsidR="00657FD5" w:rsidRDefault="00AB2036" w:rsidP="00AB2036">
            <w:pPr>
              <w:jc w:val="center"/>
            </w:pPr>
            <w:r>
              <w:t xml:space="preserve">Классные руководители </w:t>
            </w:r>
          </w:p>
          <w:p w:rsidR="00AB2036" w:rsidRDefault="00AB2036" w:rsidP="00AB2036">
            <w:pPr>
              <w:jc w:val="center"/>
            </w:pPr>
            <w:r>
              <w:t>Педагог организатор</w:t>
            </w:r>
          </w:p>
          <w:p w:rsidR="00AB2036" w:rsidRPr="0086751A" w:rsidRDefault="00AB2036" w:rsidP="00AB2036">
            <w:pPr>
              <w:jc w:val="center"/>
            </w:pPr>
            <w:r>
              <w:t xml:space="preserve">Данилова Л.А. </w:t>
            </w:r>
          </w:p>
        </w:tc>
      </w:tr>
      <w:tr w:rsidR="00657FD5" w:rsidRPr="00663217" w:rsidTr="00C421C5">
        <w:tc>
          <w:tcPr>
            <w:tcW w:w="636" w:type="dxa"/>
          </w:tcPr>
          <w:p w:rsidR="00657FD5" w:rsidRPr="000A3BB4" w:rsidRDefault="00657FD5" w:rsidP="00657FD5">
            <w:pPr>
              <w:jc w:val="center"/>
            </w:pPr>
            <w:r>
              <w:t>1.6</w:t>
            </w:r>
          </w:p>
        </w:tc>
        <w:tc>
          <w:tcPr>
            <w:tcW w:w="4893" w:type="dxa"/>
          </w:tcPr>
          <w:p w:rsidR="00657FD5" w:rsidRPr="00436BED" w:rsidRDefault="00657FD5" w:rsidP="00657FD5">
            <w:pPr>
              <w:jc w:val="both"/>
            </w:pPr>
            <w:r w:rsidRPr="00436BED">
              <w:t>Проведение мероприятий с обучающимися и их родителями (законными представителями) по формированию безопасного поведения несовершеннолетних, в том числе на объектах железнодорожного транспорта, по профилактике зацепинга, информированию обучающихся об опасностях экстремальных увлечений</w:t>
            </w:r>
          </w:p>
        </w:tc>
        <w:tc>
          <w:tcPr>
            <w:tcW w:w="2409" w:type="dxa"/>
          </w:tcPr>
          <w:p w:rsidR="00657FD5" w:rsidRPr="00436BED" w:rsidRDefault="00657FD5" w:rsidP="00657FD5">
            <w:pPr>
              <w:jc w:val="center"/>
            </w:pPr>
            <w:r>
              <w:t>В течение учебного года</w:t>
            </w:r>
          </w:p>
        </w:tc>
        <w:tc>
          <w:tcPr>
            <w:tcW w:w="2977" w:type="dxa"/>
            <w:shd w:val="clear" w:color="auto" w:fill="auto"/>
          </w:tcPr>
          <w:p w:rsidR="00AB2036" w:rsidRDefault="00AB2036" w:rsidP="00AB2036">
            <w:pPr>
              <w:jc w:val="center"/>
            </w:pPr>
            <w:r>
              <w:t xml:space="preserve">Классные руководители </w:t>
            </w:r>
          </w:p>
          <w:p w:rsidR="00657FD5" w:rsidRPr="000A3BB4" w:rsidRDefault="008678DB" w:rsidP="00AB2036">
            <w:pPr>
              <w:jc w:val="center"/>
            </w:pPr>
            <w:r>
              <w:t>Евсеева Е.Г.</w:t>
            </w:r>
          </w:p>
        </w:tc>
      </w:tr>
      <w:tr w:rsidR="00657FD5" w:rsidRPr="00973101" w:rsidTr="00105416">
        <w:tc>
          <w:tcPr>
            <w:tcW w:w="636" w:type="dxa"/>
          </w:tcPr>
          <w:p w:rsidR="00657FD5" w:rsidRPr="00973101" w:rsidRDefault="00657FD5" w:rsidP="00657FD5">
            <w:pPr>
              <w:jc w:val="center"/>
            </w:pPr>
          </w:p>
        </w:tc>
        <w:tc>
          <w:tcPr>
            <w:tcW w:w="10279" w:type="dxa"/>
            <w:gridSpan w:val="3"/>
          </w:tcPr>
          <w:p w:rsidR="00657FD5" w:rsidRPr="00973101" w:rsidRDefault="00657FD5" w:rsidP="00657FD5">
            <w:pPr>
              <w:jc w:val="center"/>
              <w:rPr>
                <w:b/>
              </w:rPr>
            </w:pPr>
            <w:r w:rsidRPr="00973101">
              <w:rPr>
                <w:b/>
              </w:rPr>
              <w:t>2. Мероприятия по противодействию идеологии терроризма</w:t>
            </w:r>
            <w:r>
              <w:rPr>
                <w:b/>
              </w:rPr>
              <w:t>, неонацизма</w:t>
            </w:r>
            <w:r w:rsidRPr="00973101">
              <w:rPr>
                <w:b/>
              </w:rPr>
              <w:t xml:space="preserve"> и экстреми</w:t>
            </w:r>
            <w:r>
              <w:rPr>
                <w:b/>
              </w:rPr>
              <w:t>зма</w:t>
            </w:r>
            <w:r w:rsidRPr="00973101">
              <w:rPr>
                <w:b/>
              </w:rPr>
              <w:t xml:space="preserve"> среди несовершеннолетних</w:t>
            </w:r>
          </w:p>
        </w:tc>
      </w:tr>
      <w:tr w:rsidR="00657FD5" w:rsidRPr="00973101" w:rsidTr="00105416">
        <w:tc>
          <w:tcPr>
            <w:tcW w:w="636" w:type="dxa"/>
          </w:tcPr>
          <w:p w:rsidR="00657FD5" w:rsidRPr="00973101" w:rsidRDefault="00657FD5" w:rsidP="00657FD5">
            <w:pPr>
              <w:jc w:val="center"/>
            </w:pPr>
            <w:r>
              <w:t>2.1</w:t>
            </w:r>
          </w:p>
        </w:tc>
        <w:tc>
          <w:tcPr>
            <w:tcW w:w="4893" w:type="dxa"/>
          </w:tcPr>
          <w:p w:rsidR="00657FD5" w:rsidRPr="008B224D" w:rsidRDefault="00657FD5" w:rsidP="00657FD5">
            <w:pPr>
              <w:jc w:val="both"/>
            </w:pPr>
            <w:r w:rsidRPr="008B224D">
              <w:t xml:space="preserve">Проведение профилактических мероприятий в рамках Декады противодействия идеологии терроризма и  экстремизма среди обучающихся </w:t>
            </w:r>
            <w:r w:rsidRPr="001F3C8E">
              <w:t>образовательных учреждени</w:t>
            </w:r>
            <w:r>
              <w:t>й</w:t>
            </w:r>
          </w:p>
        </w:tc>
        <w:tc>
          <w:tcPr>
            <w:tcW w:w="2409" w:type="dxa"/>
            <w:tcBorders>
              <w:top w:val="single" w:sz="4" w:space="0" w:color="auto"/>
              <w:left w:val="single" w:sz="4" w:space="0" w:color="auto"/>
              <w:bottom w:val="single" w:sz="4" w:space="0" w:color="auto"/>
              <w:right w:val="single" w:sz="4" w:space="0" w:color="auto"/>
            </w:tcBorders>
          </w:tcPr>
          <w:p w:rsidR="00657FD5" w:rsidRPr="00C86495" w:rsidRDefault="00657FD5" w:rsidP="00657FD5">
            <w:pPr>
              <w:jc w:val="center"/>
            </w:pPr>
            <w:r>
              <w:t>Сентябрь</w:t>
            </w:r>
          </w:p>
        </w:tc>
        <w:tc>
          <w:tcPr>
            <w:tcW w:w="2977" w:type="dxa"/>
            <w:tcBorders>
              <w:top w:val="single" w:sz="4" w:space="0" w:color="auto"/>
              <w:left w:val="single" w:sz="4" w:space="0" w:color="auto"/>
              <w:bottom w:val="single" w:sz="4" w:space="0" w:color="auto"/>
              <w:right w:val="single" w:sz="4" w:space="0" w:color="auto"/>
            </w:tcBorders>
          </w:tcPr>
          <w:p w:rsidR="00657FD5" w:rsidRDefault="008678DB" w:rsidP="00657FD5">
            <w:pPr>
              <w:jc w:val="center"/>
            </w:pPr>
            <w:r>
              <w:t>Евдокимов С.В.</w:t>
            </w:r>
          </w:p>
          <w:p w:rsidR="008678DB" w:rsidRDefault="008678DB" w:rsidP="00657FD5">
            <w:pPr>
              <w:jc w:val="center"/>
            </w:pPr>
            <w:r>
              <w:t>Акульшина Д.Е.</w:t>
            </w:r>
          </w:p>
          <w:p w:rsidR="00657FD5" w:rsidRPr="00C86495" w:rsidRDefault="00657FD5" w:rsidP="00AB2036">
            <w:pPr>
              <w:jc w:val="center"/>
            </w:pPr>
            <w:r>
              <w:t xml:space="preserve">Классные руководители </w:t>
            </w:r>
          </w:p>
        </w:tc>
      </w:tr>
      <w:tr w:rsidR="00657FD5" w:rsidRPr="00973101" w:rsidTr="00B0185B">
        <w:tc>
          <w:tcPr>
            <w:tcW w:w="636" w:type="dxa"/>
          </w:tcPr>
          <w:p w:rsidR="00657FD5" w:rsidRDefault="00657FD5" w:rsidP="00657FD5">
            <w:pPr>
              <w:jc w:val="center"/>
            </w:pPr>
            <w:r>
              <w:t>2.2</w:t>
            </w:r>
          </w:p>
        </w:tc>
        <w:tc>
          <w:tcPr>
            <w:tcW w:w="4893" w:type="dxa"/>
          </w:tcPr>
          <w:p w:rsidR="00657FD5" w:rsidRPr="00B557D6" w:rsidRDefault="00657FD5" w:rsidP="00657FD5">
            <w:pPr>
              <w:tabs>
                <w:tab w:val="left" w:pos="34"/>
              </w:tabs>
              <w:jc w:val="both"/>
            </w:pPr>
            <w:r w:rsidRPr="00B557D6">
              <w:tab/>
            </w:r>
            <w:r>
              <w:t>Лекция</w:t>
            </w:r>
            <w:r w:rsidR="008678DB">
              <w:t xml:space="preserve"> </w:t>
            </w:r>
            <w:r w:rsidRPr="00B557D6">
              <w:t xml:space="preserve"> по антитеррористическому просвещению </w:t>
            </w:r>
            <w:r>
              <w:t xml:space="preserve">обучающихся </w:t>
            </w:r>
            <w:r w:rsidRPr="001F3C8E">
              <w:t>образовательных учреждени</w:t>
            </w:r>
            <w:r>
              <w:t xml:space="preserve">й (инструктажи, учения). </w:t>
            </w:r>
          </w:p>
        </w:tc>
        <w:tc>
          <w:tcPr>
            <w:tcW w:w="2409" w:type="dxa"/>
          </w:tcPr>
          <w:p w:rsidR="00657FD5" w:rsidRPr="00B557D6" w:rsidRDefault="00657FD5" w:rsidP="008678DB">
            <w:pPr>
              <w:jc w:val="center"/>
            </w:pPr>
            <w:r>
              <w:t>01.09.-15.09.2</w:t>
            </w:r>
            <w:r w:rsidR="008678DB">
              <w:t>6</w:t>
            </w:r>
          </w:p>
        </w:tc>
        <w:tc>
          <w:tcPr>
            <w:tcW w:w="2977" w:type="dxa"/>
          </w:tcPr>
          <w:p w:rsidR="00657FD5" w:rsidRPr="00B557D6" w:rsidRDefault="00657FD5" w:rsidP="00657FD5">
            <w:pPr>
              <w:jc w:val="center"/>
            </w:pPr>
            <w:r>
              <w:t xml:space="preserve">Евдокимов С.В. </w:t>
            </w:r>
          </w:p>
        </w:tc>
      </w:tr>
      <w:tr w:rsidR="00657FD5" w:rsidRPr="00973101" w:rsidTr="00D11152">
        <w:tc>
          <w:tcPr>
            <w:tcW w:w="636" w:type="dxa"/>
          </w:tcPr>
          <w:p w:rsidR="00657FD5" w:rsidRPr="00B557D6" w:rsidRDefault="00657FD5" w:rsidP="00657FD5">
            <w:pPr>
              <w:jc w:val="center"/>
            </w:pPr>
            <w:r>
              <w:t>2.3</w:t>
            </w:r>
          </w:p>
        </w:tc>
        <w:tc>
          <w:tcPr>
            <w:tcW w:w="4893" w:type="dxa"/>
          </w:tcPr>
          <w:p w:rsidR="00657FD5" w:rsidRPr="00712771" w:rsidRDefault="00657FD5" w:rsidP="008678DB">
            <w:pPr>
              <w:jc w:val="both"/>
            </w:pPr>
            <w:r w:rsidRPr="00712771">
              <w:t xml:space="preserve">Проведение в </w:t>
            </w:r>
            <w:r w:rsidR="008678DB">
              <w:t>5</w:t>
            </w:r>
            <w:r>
              <w:t xml:space="preserve">-8 классах </w:t>
            </w:r>
            <w:r w:rsidRPr="00712771">
              <w:t>занятий по воспитанию культуры мирного поведения, по обучению навыкам бесконфликтного общения, а также умению отстаивать собственное мнение, противодействовать социально опасному поведению (в том числе вовлечению в экстремистскую деятельность) всеми законными способами</w:t>
            </w:r>
            <w:r>
              <w:t xml:space="preserve"> </w:t>
            </w:r>
          </w:p>
        </w:tc>
        <w:tc>
          <w:tcPr>
            <w:tcW w:w="2409" w:type="dxa"/>
          </w:tcPr>
          <w:p w:rsidR="00657FD5" w:rsidRPr="000A3BB4" w:rsidRDefault="008678DB" w:rsidP="00657FD5">
            <w:pPr>
              <w:jc w:val="center"/>
            </w:pPr>
            <w:r>
              <w:t xml:space="preserve">Октябрь- </w:t>
            </w:r>
            <w:r w:rsidR="00657FD5">
              <w:t xml:space="preserve">Ноябрь </w:t>
            </w:r>
          </w:p>
        </w:tc>
        <w:tc>
          <w:tcPr>
            <w:tcW w:w="2977" w:type="dxa"/>
          </w:tcPr>
          <w:p w:rsidR="00657FD5" w:rsidRPr="000A3BB4" w:rsidRDefault="00657FD5" w:rsidP="00AB2036">
            <w:pPr>
              <w:jc w:val="center"/>
            </w:pPr>
            <w:r w:rsidRPr="00CB60A5">
              <w:t xml:space="preserve">Гургенидзе В.Н. </w:t>
            </w:r>
          </w:p>
        </w:tc>
      </w:tr>
      <w:tr w:rsidR="00657FD5" w:rsidRPr="00973101" w:rsidTr="006846F1">
        <w:tc>
          <w:tcPr>
            <w:tcW w:w="636" w:type="dxa"/>
          </w:tcPr>
          <w:p w:rsidR="00657FD5" w:rsidRPr="00B557D6" w:rsidRDefault="00657FD5" w:rsidP="00657FD5">
            <w:pPr>
              <w:jc w:val="center"/>
            </w:pPr>
            <w:r>
              <w:t>2.4</w:t>
            </w:r>
          </w:p>
        </w:tc>
        <w:tc>
          <w:tcPr>
            <w:tcW w:w="4893" w:type="dxa"/>
          </w:tcPr>
          <w:p w:rsidR="00657FD5" w:rsidRPr="000A3BB4" w:rsidRDefault="00657FD5" w:rsidP="00657FD5">
            <w:pPr>
              <w:tabs>
                <w:tab w:val="left" w:pos="851"/>
                <w:tab w:val="left" w:pos="993"/>
              </w:tabs>
              <w:jc w:val="both"/>
            </w:pPr>
            <w:r w:rsidRPr="000A3BB4">
              <w:t>Проведение в</w:t>
            </w:r>
            <w:r>
              <w:t xml:space="preserve"> школе</w:t>
            </w:r>
            <w:r w:rsidRPr="000A3BB4">
              <w:t xml:space="preserve"> работы по выявлению </w:t>
            </w:r>
            <w:r>
              <w:t>признаков подверженности, обучающихся субкультурам массовых убийств («Колумбайн», «Скулшутинг», «Маньяки Культ Убийц»</w:t>
            </w:r>
            <w:r w:rsidRPr="000A3BB4">
              <w:t>)</w:t>
            </w:r>
            <w:r>
              <w:t xml:space="preserve">, склонности к насильственному (агрессивному) и суицидальному поведению- диагностика СПТ, психоэмоционального состояния учащихся. </w:t>
            </w:r>
          </w:p>
        </w:tc>
        <w:tc>
          <w:tcPr>
            <w:tcW w:w="2409" w:type="dxa"/>
          </w:tcPr>
          <w:p w:rsidR="00657FD5" w:rsidRPr="000A3BB4" w:rsidRDefault="00657FD5" w:rsidP="00657FD5">
            <w:pPr>
              <w:jc w:val="center"/>
            </w:pPr>
            <w:r>
              <w:t>В течение учебного года</w:t>
            </w:r>
          </w:p>
        </w:tc>
        <w:tc>
          <w:tcPr>
            <w:tcW w:w="2977" w:type="dxa"/>
          </w:tcPr>
          <w:p w:rsidR="00657FD5" w:rsidRDefault="00657FD5" w:rsidP="00657FD5">
            <w:pPr>
              <w:jc w:val="center"/>
            </w:pPr>
            <w:r w:rsidRPr="00CB60A5">
              <w:t>Классные руководители</w:t>
            </w:r>
          </w:p>
          <w:p w:rsidR="00AB2036" w:rsidRDefault="00657FD5" w:rsidP="00AB2036">
            <w:pPr>
              <w:jc w:val="center"/>
            </w:pPr>
            <w:r w:rsidRPr="00CB60A5">
              <w:t xml:space="preserve"> </w:t>
            </w:r>
            <w:r>
              <w:t>5</w:t>
            </w:r>
            <w:r w:rsidRPr="00CB60A5">
              <w:t xml:space="preserve">-11 классов, </w:t>
            </w:r>
          </w:p>
          <w:p w:rsidR="00657FD5" w:rsidRPr="000A3BB4" w:rsidRDefault="00657FD5" w:rsidP="00AB2036">
            <w:pPr>
              <w:jc w:val="center"/>
            </w:pPr>
            <w:r w:rsidRPr="00CB60A5">
              <w:t xml:space="preserve">Гургенидзе В.Н. </w:t>
            </w:r>
          </w:p>
        </w:tc>
      </w:tr>
      <w:tr w:rsidR="00657FD5" w:rsidRPr="00973101" w:rsidTr="00105416">
        <w:tc>
          <w:tcPr>
            <w:tcW w:w="636" w:type="dxa"/>
          </w:tcPr>
          <w:p w:rsidR="00657FD5" w:rsidRPr="00B557D6" w:rsidRDefault="00657FD5" w:rsidP="000C7E85">
            <w:pPr>
              <w:jc w:val="center"/>
            </w:pPr>
            <w:r>
              <w:t>2.</w:t>
            </w:r>
            <w:r w:rsidR="000C7E85">
              <w:t>5</w:t>
            </w:r>
          </w:p>
        </w:tc>
        <w:tc>
          <w:tcPr>
            <w:tcW w:w="4893" w:type="dxa"/>
          </w:tcPr>
          <w:p w:rsidR="00657FD5" w:rsidRPr="00973101" w:rsidRDefault="00657FD5" w:rsidP="00657FD5">
            <w:pPr>
              <w:ind w:firstLine="34"/>
              <w:jc w:val="both"/>
            </w:pPr>
            <w:r w:rsidRPr="00973101">
              <w:t xml:space="preserve">Проведение среди обучающихся </w:t>
            </w:r>
            <w:r>
              <w:t>бесед</w:t>
            </w:r>
            <w:r w:rsidRPr="00973101">
              <w:t xml:space="preserve">, направленных на повышение уровня их правовой грамотности в части знания законодательства о порядке проведения публичных мероприятий, а также видах ответственности за нарушение установленного порядка организации и проведения публичных мероприятий, негативных последствий </w:t>
            </w:r>
            <w:r w:rsidRPr="00973101">
              <w:br/>
              <w:t>для участников несанкционированных массовых мероприятий</w:t>
            </w:r>
          </w:p>
        </w:tc>
        <w:tc>
          <w:tcPr>
            <w:tcW w:w="2409" w:type="dxa"/>
          </w:tcPr>
          <w:p w:rsidR="00657FD5" w:rsidRPr="00973101" w:rsidRDefault="00657FD5" w:rsidP="00657FD5">
            <w:pPr>
              <w:jc w:val="center"/>
            </w:pPr>
            <w:r>
              <w:t>Декабрь-май</w:t>
            </w:r>
          </w:p>
        </w:tc>
        <w:tc>
          <w:tcPr>
            <w:tcW w:w="2977" w:type="dxa"/>
          </w:tcPr>
          <w:p w:rsidR="00AB2036" w:rsidRDefault="008678DB" w:rsidP="00657FD5">
            <w:pPr>
              <w:jc w:val="center"/>
            </w:pPr>
            <w:r>
              <w:t>Квит П.А.</w:t>
            </w:r>
          </w:p>
          <w:p w:rsidR="00AB2036" w:rsidRDefault="00657FD5" w:rsidP="00657FD5">
            <w:pPr>
              <w:jc w:val="center"/>
            </w:pPr>
            <w:r>
              <w:t xml:space="preserve"> Воронкова Н.К. </w:t>
            </w:r>
          </w:p>
          <w:p w:rsidR="00657FD5" w:rsidRPr="00973101" w:rsidRDefault="00657FD5" w:rsidP="00657FD5">
            <w:pPr>
              <w:jc w:val="center"/>
            </w:pPr>
            <w:r>
              <w:t>(учителя истории)</w:t>
            </w:r>
          </w:p>
        </w:tc>
      </w:tr>
      <w:tr w:rsidR="00657FD5" w:rsidRPr="00973101" w:rsidTr="00105416">
        <w:tc>
          <w:tcPr>
            <w:tcW w:w="636" w:type="dxa"/>
          </w:tcPr>
          <w:p w:rsidR="00657FD5" w:rsidRPr="00712771" w:rsidRDefault="00657FD5" w:rsidP="000C7E85">
            <w:pPr>
              <w:jc w:val="center"/>
            </w:pPr>
            <w:r>
              <w:t>2.</w:t>
            </w:r>
            <w:r w:rsidR="000C7E85">
              <w:t>6</w:t>
            </w:r>
          </w:p>
        </w:tc>
        <w:tc>
          <w:tcPr>
            <w:tcW w:w="4893" w:type="dxa"/>
          </w:tcPr>
          <w:p w:rsidR="00657FD5" w:rsidRPr="008B224D" w:rsidRDefault="00657FD5" w:rsidP="00657FD5">
            <w:pPr>
              <w:jc w:val="both"/>
            </w:pPr>
            <w:r w:rsidRPr="008B224D">
              <w:t>Проведение анкетирования среди обучающихся</w:t>
            </w:r>
            <w:r>
              <w:t xml:space="preserve"> образовательных учреждений </w:t>
            </w:r>
            <w:r w:rsidRPr="008B224D">
              <w:t xml:space="preserve">на знание законодательства о </w:t>
            </w:r>
            <w:r w:rsidRPr="008B224D">
              <w:lastRenderedPageBreak/>
              <w:t>противодействии экстремизму, терроризму, а также о</w:t>
            </w:r>
            <w:r>
              <w:t xml:space="preserve">б ответственности за участие </w:t>
            </w:r>
            <w:r>
              <w:br/>
              <w:t xml:space="preserve">в несанкционированных </w:t>
            </w:r>
            <w:r w:rsidRPr="008B224D">
              <w:t xml:space="preserve">публичных мероприятиях </w:t>
            </w:r>
          </w:p>
        </w:tc>
        <w:tc>
          <w:tcPr>
            <w:tcW w:w="2409" w:type="dxa"/>
          </w:tcPr>
          <w:p w:rsidR="00657FD5" w:rsidRPr="008B224D" w:rsidRDefault="00644055" w:rsidP="00657FD5">
            <w:pPr>
              <w:jc w:val="center"/>
            </w:pPr>
            <w:r w:rsidRPr="008B224D">
              <w:lastRenderedPageBreak/>
              <w:t xml:space="preserve">Март </w:t>
            </w:r>
          </w:p>
        </w:tc>
        <w:tc>
          <w:tcPr>
            <w:tcW w:w="2977" w:type="dxa"/>
          </w:tcPr>
          <w:p w:rsidR="00AB2036" w:rsidRDefault="008678DB" w:rsidP="00AB2036">
            <w:pPr>
              <w:jc w:val="center"/>
            </w:pPr>
            <w:r>
              <w:t>Квит П.А.</w:t>
            </w:r>
          </w:p>
          <w:p w:rsidR="00AB2036" w:rsidRDefault="00657FD5" w:rsidP="00AB2036">
            <w:pPr>
              <w:jc w:val="center"/>
            </w:pPr>
            <w:r w:rsidRPr="003574A9">
              <w:t>Воронкова Н.К</w:t>
            </w:r>
          </w:p>
          <w:p w:rsidR="00657FD5" w:rsidRPr="008B224D" w:rsidRDefault="00657FD5" w:rsidP="00AB2036">
            <w:pPr>
              <w:jc w:val="center"/>
            </w:pPr>
            <w:r w:rsidRPr="003574A9">
              <w:t>(учителя истории</w:t>
            </w:r>
            <w:r>
              <w:t>)</w:t>
            </w:r>
          </w:p>
        </w:tc>
      </w:tr>
      <w:tr w:rsidR="00657FD5" w:rsidRPr="00973101" w:rsidTr="00105416">
        <w:tc>
          <w:tcPr>
            <w:tcW w:w="636" w:type="dxa"/>
          </w:tcPr>
          <w:p w:rsidR="00657FD5" w:rsidRDefault="00657FD5" w:rsidP="000C7E85">
            <w:pPr>
              <w:jc w:val="center"/>
            </w:pPr>
            <w:r>
              <w:lastRenderedPageBreak/>
              <w:t>2.</w:t>
            </w:r>
            <w:r w:rsidR="000C7E85">
              <w:t>7</w:t>
            </w:r>
          </w:p>
        </w:tc>
        <w:tc>
          <w:tcPr>
            <w:tcW w:w="4893" w:type="dxa"/>
          </w:tcPr>
          <w:p w:rsidR="00657FD5" w:rsidRDefault="00657FD5" w:rsidP="00657FD5">
            <w:pPr>
              <w:tabs>
                <w:tab w:val="left" w:pos="34"/>
              </w:tabs>
              <w:jc w:val="both"/>
            </w:pPr>
            <w:r w:rsidRPr="00B557D6">
              <w:t>Проведение профилактических мероприятий по формированию стойкого неприятия идеологии терроризма и привитию традиционных российских духовно-нравственных ценностей</w:t>
            </w:r>
            <w:r>
              <w:t xml:space="preserve">: </w:t>
            </w:r>
          </w:p>
          <w:p w:rsidR="00657FD5" w:rsidRDefault="00657FD5" w:rsidP="00657FD5">
            <w:pPr>
              <w:tabs>
                <w:tab w:val="left" w:pos="34"/>
              </w:tabs>
              <w:jc w:val="both"/>
            </w:pPr>
            <w:r>
              <w:t xml:space="preserve">- </w:t>
            </w:r>
            <w:r w:rsidRPr="00436BED">
              <w:t xml:space="preserve">разъяснение преступной сущности террористических, националистических и неонацистских организаций, </w:t>
            </w:r>
            <w:r w:rsidRPr="00436BED">
              <w:br/>
              <w:t>об ответственности за совершение преступлений террористической направленности</w:t>
            </w:r>
            <w:r>
              <w:t>;</w:t>
            </w:r>
          </w:p>
          <w:p w:rsidR="00657FD5" w:rsidRDefault="00657FD5" w:rsidP="00657FD5">
            <w:pPr>
              <w:tabs>
                <w:tab w:val="left" w:pos="34"/>
              </w:tabs>
              <w:jc w:val="both"/>
            </w:pPr>
            <w:r>
              <w:t xml:space="preserve">- </w:t>
            </w:r>
            <w:r w:rsidRPr="00436BED">
              <w:t xml:space="preserve">направленных на развитие у обучающихся ценностного отношения к объектам, увековечивающим память погибших при защите Отечества, </w:t>
            </w:r>
            <w:r w:rsidRPr="00436BED">
              <w:br/>
              <w:t>и символам воинской славы, по недопущению обучающимися противоправных действий, связанных с осквернением памятников погибшим воинам и символов воинской славы России</w:t>
            </w:r>
            <w:r>
              <w:t>;</w:t>
            </w:r>
          </w:p>
          <w:p w:rsidR="00657FD5" w:rsidRPr="00B557D6" w:rsidRDefault="00657FD5" w:rsidP="00657FD5">
            <w:pPr>
              <w:tabs>
                <w:tab w:val="left" w:pos="34"/>
              </w:tabs>
              <w:jc w:val="both"/>
            </w:pPr>
          </w:p>
        </w:tc>
        <w:tc>
          <w:tcPr>
            <w:tcW w:w="2409" w:type="dxa"/>
          </w:tcPr>
          <w:p w:rsidR="00657FD5" w:rsidRPr="00B557D6" w:rsidRDefault="00657FD5" w:rsidP="00657FD5">
            <w:pPr>
              <w:jc w:val="center"/>
            </w:pPr>
            <w:r>
              <w:t>В течение учебного года</w:t>
            </w:r>
          </w:p>
        </w:tc>
        <w:tc>
          <w:tcPr>
            <w:tcW w:w="2977" w:type="dxa"/>
          </w:tcPr>
          <w:p w:rsidR="00657FD5" w:rsidRDefault="008678DB" w:rsidP="00AB2036">
            <w:pPr>
              <w:jc w:val="center"/>
            </w:pPr>
            <w:r>
              <w:t>Советник по воспитанию Пирожкова Л.</w:t>
            </w:r>
            <w:r>
              <w:t>А</w:t>
            </w:r>
          </w:p>
          <w:p w:rsidR="008678DB" w:rsidRPr="00B557D6" w:rsidRDefault="008678DB" w:rsidP="00AB2036">
            <w:pPr>
              <w:jc w:val="center"/>
            </w:pPr>
          </w:p>
        </w:tc>
      </w:tr>
      <w:tr w:rsidR="00657FD5" w:rsidRPr="00E6716E" w:rsidTr="00105416">
        <w:tc>
          <w:tcPr>
            <w:tcW w:w="636" w:type="dxa"/>
          </w:tcPr>
          <w:p w:rsidR="00657FD5" w:rsidRPr="008B224D" w:rsidRDefault="00657FD5" w:rsidP="00657FD5">
            <w:pPr>
              <w:jc w:val="center"/>
            </w:pPr>
          </w:p>
        </w:tc>
        <w:tc>
          <w:tcPr>
            <w:tcW w:w="10279" w:type="dxa"/>
            <w:gridSpan w:val="3"/>
          </w:tcPr>
          <w:p w:rsidR="00657FD5" w:rsidRPr="008B224D" w:rsidRDefault="00657FD5" w:rsidP="00657FD5">
            <w:pPr>
              <w:jc w:val="center"/>
              <w:rPr>
                <w:b/>
              </w:rPr>
            </w:pPr>
            <w:r w:rsidRPr="008B224D">
              <w:rPr>
                <w:b/>
              </w:rPr>
              <w:t xml:space="preserve">3. </w:t>
            </w:r>
            <w:r w:rsidRPr="00860D78">
              <w:rPr>
                <w:b/>
              </w:rPr>
              <w:t xml:space="preserve">Мероприятия с обучающимися, </w:t>
            </w:r>
            <w:r w:rsidRPr="004B6945">
              <w:rPr>
                <w:b/>
              </w:rPr>
              <w:t>возвращенны</w:t>
            </w:r>
            <w:r>
              <w:rPr>
                <w:b/>
              </w:rPr>
              <w:t>ми</w:t>
            </w:r>
            <w:r w:rsidRPr="004B6945">
              <w:rPr>
                <w:b/>
              </w:rPr>
              <w:t xml:space="preserve"> из зон боевых действий в Сирийской Арабской Республике </w:t>
            </w:r>
            <w:r>
              <w:rPr>
                <w:b/>
              </w:rPr>
              <w:br/>
            </w:r>
            <w:r w:rsidRPr="004B6945">
              <w:rPr>
                <w:b/>
              </w:rPr>
              <w:t>и Республике Ирак</w:t>
            </w:r>
            <w:r>
              <w:rPr>
                <w:b/>
              </w:rPr>
              <w:t xml:space="preserve">, а также </w:t>
            </w:r>
            <w:r w:rsidRPr="00860D78">
              <w:rPr>
                <w:b/>
              </w:rPr>
              <w:t>прибывшими с территорий</w:t>
            </w:r>
            <w:r>
              <w:t xml:space="preserve"> </w:t>
            </w:r>
            <w:r w:rsidRPr="00780AD6">
              <w:rPr>
                <w:b/>
              </w:rPr>
              <w:t>Донецкой Народной Республики, Луганской Народной Республики, Запорожской и Херсонской областей</w:t>
            </w:r>
            <w:r>
              <w:rPr>
                <w:b/>
              </w:rPr>
              <w:t xml:space="preserve"> и</w:t>
            </w:r>
            <w:r w:rsidRPr="00780AD6">
              <w:rPr>
                <w:b/>
              </w:rPr>
              <w:t xml:space="preserve"> Украины</w:t>
            </w:r>
            <w:r>
              <w:rPr>
                <w:b/>
              </w:rPr>
              <w:t xml:space="preserve"> </w:t>
            </w:r>
          </w:p>
        </w:tc>
      </w:tr>
      <w:tr w:rsidR="00657FD5" w:rsidRPr="008B224D" w:rsidTr="00105416">
        <w:tc>
          <w:tcPr>
            <w:tcW w:w="636" w:type="dxa"/>
          </w:tcPr>
          <w:p w:rsidR="00657FD5" w:rsidRPr="008B224D" w:rsidRDefault="000C7E85" w:rsidP="00657FD5">
            <w:pPr>
              <w:jc w:val="center"/>
            </w:pPr>
            <w:r>
              <w:t>3.1</w:t>
            </w:r>
          </w:p>
        </w:tc>
        <w:tc>
          <w:tcPr>
            <w:tcW w:w="4893" w:type="dxa"/>
          </w:tcPr>
          <w:p w:rsidR="00657FD5" w:rsidRPr="008B224D" w:rsidRDefault="00657FD5" w:rsidP="00657FD5">
            <w:pPr>
              <w:jc w:val="both"/>
            </w:pPr>
            <w:r w:rsidRPr="008B224D">
              <w:t>Организация мероприятий, направленных на своевременное выявление фактов радикализации несовершеннолетних, на формирование критического отношения к распространяемым в молодежной среде идеям радикального толка (идеологии терроризма и неонацизма)</w:t>
            </w:r>
          </w:p>
        </w:tc>
        <w:tc>
          <w:tcPr>
            <w:tcW w:w="2409" w:type="dxa"/>
          </w:tcPr>
          <w:p w:rsidR="00657FD5" w:rsidRPr="000A3BB4" w:rsidRDefault="00657FD5" w:rsidP="00657FD5">
            <w:pPr>
              <w:jc w:val="center"/>
            </w:pPr>
            <w:r>
              <w:t xml:space="preserve">Сентябрь </w:t>
            </w:r>
          </w:p>
        </w:tc>
        <w:tc>
          <w:tcPr>
            <w:tcW w:w="2977" w:type="dxa"/>
          </w:tcPr>
          <w:p w:rsidR="00AB2036" w:rsidRDefault="00AB2036" w:rsidP="00AB2036">
            <w:pPr>
              <w:jc w:val="center"/>
            </w:pPr>
            <w:r>
              <w:t xml:space="preserve">Классные руководители </w:t>
            </w:r>
          </w:p>
          <w:p w:rsidR="00657FD5" w:rsidRPr="000A3BB4" w:rsidRDefault="008678DB" w:rsidP="00AB2036">
            <w:pPr>
              <w:jc w:val="center"/>
            </w:pPr>
            <w:r>
              <w:t>Демидова А.Т.</w:t>
            </w:r>
          </w:p>
        </w:tc>
      </w:tr>
      <w:tr w:rsidR="00657FD5" w:rsidRPr="008B224D" w:rsidTr="00105416">
        <w:tc>
          <w:tcPr>
            <w:tcW w:w="636" w:type="dxa"/>
          </w:tcPr>
          <w:p w:rsidR="00657FD5" w:rsidRPr="008B224D" w:rsidRDefault="00657FD5" w:rsidP="00657FD5">
            <w:pPr>
              <w:jc w:val="center"/>
            </w:pPr>
            <w:r w:rsidRPr="008B224D">
              <w:t>3.</w:t>
            </w:r>
            <w:r>
              <w:t>2</w:t>
            </w:r>
          </w:p>
        </w:tc>
        <w:tc>
          <w:tcPr>
            <w:tcW w:w="4893" w:type="dxa"/>
          </w:tcPr>
          <w:p w:rsidR="00657FD5" w:rsidRDefault="00657FD5" w:rsidP="00657FD5">
            <w:pPr>
              <w:jc w:val="both"/>
            </w:pPr>
            <w:r w:rsidRPr="008B224D">
              <w:t>Организация психолого-педагогического сопровождения детей иностранных граждан, в том числе возвращенных из зон боевых действий в Сирийской Арабской Республике и Республике Ирак, также прибывших из новых регионов Российской Федерации и Украины</w:t>
            </w:r>
            <w:r>
              <w:t xml:space="preserve"> </w:t>
            </w:r>
          </w:p>
          <w:p w:rsidR="00657FD5" w:rsidRPr="008B224D" w:rsidRDefault="00657FD5" w:rsidP="00657FD5">
            <w:pPr>
              <w:jc w:val="both"/>
            </w:pPr>
          </w:p>
        </w:tc>
        <w:tc>
          <w:tcPr>
            <w:tcW w:w="2409" w:type="dxa"/>
          </w:tcPr>
          <w:p w:rsidR="00657FD5" w:rsidRPr="008B224D" w:rsidRDefault="00657FD5" w:rsidP="00657FD5">
            <w:pPr>
              <w:jc w:val="center"/>
            </w:pPr>
            <w:r w:rsidRPr="00D3394B">
              <w:t xml:space="preserve">Сентябрь  – апрель </w:t>
            </w:r>
          </w:p>
        </w:tc>
        <w:tc>
          <w:tcPr>
            <w:tcW w:w="2977" w:type="dxa"/>
          </w:tcPr>
          <w:p w:rsidR="00657FD5" w:rsidRDefault="00657FD5" w:rsidP="00657FD5">
            <w:pPr>
              <w:jc w:val="center"/>
            </w:pPr>
            <w:r w:rsidRPr="00CB60A5">
              <w:t xml:space="preserve">Классные руководители </w:t>
            </w:r>
          </w:p>
          <w:p w:rsidR="00AB2036" w:rsidRDefault="00657FD5" w:rsidP="00657FD5">
            <w:pPr>
              <w:jc w:val="center"/>
            </w:pPr>
            <w:r w:rsidRPr="00CB60A5">
              <w:t xml:space="preserve">Гургенидзе В.Н. </w:t>
            </w:r>
          </w:p>
          <w:p w:rsidR="00657FD5" w:rsidRPr="008B224D" w:rsidRDefault="00657FD5" w:rsidP="00657FD5">
            <w:pPr>
              <w:jc w:val="center"/>
            </w:pPr>
            <w:r w:rsidRPr="00CB60A5">
              <w:t>(педагог-психолог)</w:t>
            </w:r>
          </w:p>
        </w:tc>
      </w:tr>
      <w:tr w:rsidR="00657FD5" w:rsidRPr="008B224D" w:rsidTr="00105416">
        <w:tc>
          <w:tcPr>
            <w:tcW w:w="636" w:type="dxa"/>
          </w:tcPr>
          <w:p w:rsidR="00657FD5" w:rsidRPr="008B224D" w:rsidRDefault="000C7E85" w:rsidP="00657FD5">
            <w:pPr>
              <w:jc w:val="center"/>
            </w:pPr>
            <w:r>
              <w:t>3.3</w:t>
            </w:r>
          </w:p>
        </w:tc>
        <w:tc>
          <w:tcPr>
            <w:tcW w:w="4893" w:type="dxa"/>
          </w:tcPr>
          <w:p w:rsidR="00657FD5" w:rsidRPr="00436BED" w:rsidRDefault="00657FD5" w:rsidP="00657FD5">
            <w:pPr>
              <w:jc w:val="both"/>
            </w:pPr>
            <w:r w:rsidRPr="00436BED">
              <w:t xml:space="preserve">Реализация программ и проектов по социальной и культурной адаптации </w:t>
            </w:r>
            <w:r w:rsidRPr="00436BED">
              <w:br/>
              <w:t xml:space="preserve">и интеграции детей иностранных граждан, направленных </w:t>
            </w:r>
            <w:r w:rsidRPr="00436BED">
              <w:br/>
              <w:t>на формирование и развитие общей культуры обучающихся через изучение традиций разных этносов</w:t>
            </w:r>
          </w:p>
        </w:tc>
        <w:tc>
          <w:tcPr>
            <w:tcW w:w="2409" w:type="dxa"/>
          </w:tcPr>
          <w:p w:rsidR="00657FD5" w:rsidRPr="00436BED" w:rsidRDefault="00644055" w:rsidP="00657FD5">
            <w:pPr>
              <w:jc w:val="center"/>
            </w:pPr>
            <w:r>
              <w:t>В течение учебного года</w:t>
            </w:r>
          </w:p>
        </w:tc>
        <w:tc>
          <w:tcPr>
            <w:tcW w:w="2977" w:type="dxa"/>
          </w:tcPr>
          <w:p w:rsidR="00657FD5" w:rsidRDefault="00657FD5" w:rsidP="00657FD5">
            <w:pPr>
              <w:jc w:val="center"/>
            </w:pPr>
            <w:r>
              <w:t xml:space="preserve">Классные руководители </w:t>
            </w:r>
          </w:p>
          <w:p w:rsidR="00AB2036" w:rsidRDefault="00657FD5" w:rsidP="00657FD5">
            <w:pPr>
              <w:jc w:val="center"/>
            </w:pPr>
            <w:r>
              <w:t xml:space="preserve">Гургенидзе В.Н. </w:t>
            </w:r>
          </w:p>
          <w:p w:rsidR="00657FD5" w:rsidRPr="00CB60A5" w:rsidRDefault="00657FD5" w:rsidP="00657FD5">
            <w:pPr>
              <w:jc w:val="center"/>
            </w:pPr>
            <w:r>
              <w:t>(педагог-психолог)</w:t>
            </w:r>
          </w:p>
        </w:tc>
      </w:tr>
      <w:tr w:rsidR="00657FD5" w:rsidRPr="008B224D" w:rsidTr="00105416">
        <w:tc>
          <w:tcPr>
            <w:tcW w:w="636" w:type="dxa"/>
          </w:tcPr>
          <w:p w:rsidR="00657FD5" w:rsidRPr="008B224D" w:rsidRDefault="00657FD5" w:rsidP="00657FD5">
            <w:pPr>
              <w:jc w:val="center"/>
            </w:pPr>
          </w:p>
        </w:tc>
        <w:tc>
          <w:tcPr>
            <w:tcW w:w="10279" w:type="dxa"/>
            <w:gridSpan w:val="3"/>
          </w:tcPr>
          <w:p w:rsidR="00657FD5" w:rsidRPr="008B224D" w:rsidRDefault="00657FD5" w:rsidP="00657FD5">
            <w:pPr>
              <w:jc w:val="center"/>
              <w:rPr>
                <w:b/>
              </w:rPr>
            </w:pPr>
            <w:r w:rsidRPr="008B224D">
              <w:rPr>
                <w:b/>
              </w:rPr>
              <w:tab/>
              <w:t xml:space="preserve">4. Профилактика употребления несовершеннолетними наркотических средств и </w:t>
            </w:r>
            <w:r w:rsidRPr="008B224D">
              <w:rPr>
                <w:b/>
              </w:rPr>
              <w:lastRenderedPageBreak/>
              <w:t>психотропных веществ, табака, алкоголя. Формирование навыков здорового образа жизни</w:t>
            </w:r>
          </w:p>
        </w:tc>
      </w:tr>
      <w:tr w:rsidR="00657FD5" w:rsidRPr="0092421B" w:rsidTr="00105416">
        <w:tc>
          <w:tcPr>
            <w:tcW w:w="636" w:type="dxa"/>
          </w:tcPr>
          <w:p w:rsidR="00657FD5" w:rsidRPr="0092421B" w:rsidRDefault="00657FD5" w:rsidP="00657FD5">
            <w:pPr>
              <w:jc w:val="center"/>
            </w:pPr>
            <w:r w:rsidRPr="0092421B">
              <w:lastRenderedPageBreak/>
              <w:t>4.</w:t>
            </w:r>
            <w:r>
              <w:t>1</w:t>
            </w:r>
          </w:p>
        </w:tc>
        <w:tc>
          <w:tcPr>
            <w:tcW w:w="4893" w:type="dxa"/>
          </w:tcPr>
          <w:p w:rsidR="00657FD5" w:rsidRPr="0092421B" w:rsidRDefault="00657FD5" w:rsidP="00657FD5">
            <w:pPr>
              <w:jc w:val="both"/>
            </w:pPr>
            <w:r w:rsidRPr="0092421B">
              <w:t xml:space="preserve">Проведение </w:t>
            </w:r>
            <w:r>
              <w:t>в образовательных учреждениях</w:t>
            </w:r>
            <w:r w:rsidRPr="0092421B">
              <w:t xml:space="preserve"> социально-психологического тестирования обучающихся, направленного на раннее выявление немедицинского потребления наркотических средств и психотропных веществ</w:t>
            </w:r>
          </w:p>
        </w:tc>
        <w:tc>
          <w:tcPr>
            <w:tcW w:w="2409" w:type="dxa"/>
          </w:tcPr>
          <w:p w:rsidR="00657FD5" w:rsidRPr="0092421B" w:rsidRDefault="008678DB" w:rsidP="008678DB">
            <w:pPr>
              <w:jc w:val="center"/>
            </w:pPr>
            <w:r>
              <w:t xml:space="preserve">По графику ОДН Петроградского района </w:t>
            </w:r>
          </w:p>
        </w:tc>
        <w:tc>
          <w:tcPr>
            <w:tcW w:w="2977" w:type="dxa"/>
          </w:tcPr>
          <w:p w:rsidR="00AB2036" w:rsidRDefault="00657FD5" w:rsidP="00AB2036">
            <w:pPr>
              <w:jc w:val="center"/>
            </w:pPr>
            <w:r w:rsidRPr="004253BB">
              <w:t xml:space="preserve">Демидова А.Т. </w:t>
            </w:r>
          </w:p>
          <w:p w:rsidR="00657FD5" w:rsidRPr="0092421B" w:rsidRDefault="00657FD5" w:rsidP="00AB2036">
            <w:pPr>
              <w:jc w:val="center"/>
            </w:pPr>
            <w:r w:rsidRPr="004253BB">
              <w:t xml:space="preserve">Гургенидзе В.Н. </w:t>
            </w:r>
          </w:p>
        </w:tc>
      </w:tr>
      <w:tr w:rsidR="00657FD5" w:rsidRPr="0092421B" w:rsidTr="00105416">
        <w:tc>
          <w:tcPr>
            <w:tcW w:w="636" w:type="dxa"/>
          </w:tcPr>
          <w:p w:rsidR="00657FD5" w:rsidRPr="0092421B" w:rsidRDefault="00657FD5" w:rsidP="00657FD5">
            <w:pPr>
              <w:jc w:val="center"/>
            </w:pPr>
            <w:r w:rsidRPr="0092421B">
              <w:t>4.</w:t>
            </w:r>
            <w:r>
              <w:t>2</w:t>
            </w:r>
          </w:p>
        </w:tc>
        <w:tc>
          <w:tcPr>
            <w:tcW w:w="4893" w:type="dxa"/>
          </w:tcPr>
          <w:p w:rsidR="00657FD5" w:rsidRPr="0092421B" w:rsidRDefault="00657FD5" w:rsidP="00657FD5">
            <w:pPr>
              <w:jc w:val="both"/>
            </w:pPr>
            <w:r w:rsidRPr="0092421B">
              <w:t>Проведение информационно-просветительских мероприятий, направленных на профилактику наркомании и других асоциальных явлений, пропаганду здорового образа жизни, в рамках Месячника антинаркотических мероприятий, Декады здорового образа жизни</w:t>
            </w:r>
          </w:p>
          <w:p w:rsidR="00657FD5" w:rsidRPr="0092421B" w:rsidRDefault="00657FD5" w:rsidP="00657FD5">
            <w:pPr>
              <w:jc w:val="both"/>
            </w:pPr>
          </w:p>
        </w:tc>
        <w:tc>
          <w:tcPr>
            <w:tcW w:w="2409" w:type="dxa"/>
          </w:tcPr>
          <w:p w:rsidR="00657FD5" w:rsidRPr="0092421B" w:rsidRDefault="00644055" w:rsidP="00644055">
            <w:pPr>
              <w:jc w:val="center"/>
            </w:pPr>
            <w:r>
              <w:t>А</w:t>
            </w:r>
            <w:r w:rsidR="00657FD5" w:rsidRPr="0092421B">
              <w:t xml:space="preserve">прель </w:t>
            </w:r>
          </w:p>
        </w:tc>
        <w:tc>
          <w:tcPr>
            <w:tcW w:w="2977" w:type="dxa"/>
          </w:tcPr>
          <w:p w:rsidR="00AB2036" w:rsidRDefault="00657FD5" w:rsidP="00AB2036">
            <w:pPr>
              <w:jc w:val="center"/>
            </w:pPr>
            <w:r w:rsidRPr="004253BB">
              <w:t>Демидова А.Т</w:t>
            </w:r>
          </w:p>
          <w:p w:rsidR="00657FD5" w:rsidRDefault="00AB2036" w:rsidP="00AB2036">
            <w:pPr>
              <w:jc w:val="center"/>
            </w:pPr>
            <w:r>
              <w:t>Королева Е.В.</w:t>
            </w:r>
          </w:p>
          <w:p w:rsidR="00AB2036" w:rsidRPr="0092421B" w:rsidRDefault="008678DB" w:rsidP="00AB2036">
            <w:pPr>
              <w:jc w:val="center"/>
            </w:pPr>
            <w:r>
              <w:t>Акульшина Д.Е.</w:t>
            </w:r>
          </w:p>
        </w:tc>
      </w:tr>
      <w:tr w:rsidR="00657FD5" w:rsidRPr="0092421B" w:rsidTr="00105416">
        <w:trPr>
          <w:trHeight w:val="678"/>
        </w:trPr>
        <w:tc>
          <w:tcPr>
            <w:tcW w:w="636" w:type="dxa"/>
          </w:tcPr>
          <w:p w:rsidR="00657FD5" w:rsidRPr="0092421B" w:rsidRDefault="00657FD5" w:rsidP="00657FD5">
            <w:pPr>
              <w:jc w:val="center"/>
            </w:pPr>
            <w:r w:rsidRPr="000A3105">
              <w:t>4.</w:t>
            </w:r>
            <w:r>
              <w:t>3</w:t>
            </w:r>
          </w:p>
        </w:tc>
        <w:tc>
          <w:tcPr>
            <w:tcW w:w="4893" w:type="dxa"/>
          </w:tcPr>
          <w:p w:rsidR="00657FD5" w:rsidRPr="0092421B" w:rsidRDefault="00657FD5" w:rsidP="00657FD5">
            <w:pPr>
              <w:jc w:val="both"/>
            </w:pPr>
            <w:r>
              <w:t>Сбор информации о занятости детей в летний период</w:t>
            </w:r>
          </w:p>
        </w:tc>
        <w:tc>
          <w:tcPr>
            <w:tcW w:w="2409" w:type="dxa"/>
          </w:tcPr>
          <w:p w:rsidR="00657FD5" w:rsidRPr="0092421B" w:rsidRDefault="00644055" w:rsidP="00644055">
            <w:pPr>
              <w:jc w:val="center"/>
            </w:pPr>
            <w:r w:rsidRPr="0092421B">
              <w:t xml:space="preserve">Июнь-август </w:t>
            </w:r>
          </w:p>
        </w:tc>
        <w:tc>
          <w:tcPr>
            <w:tcW w:w="2977" w:type="dxa"/>
          </w:tcPr>
          <w:p w:rsidR="00657FD5" w:rsidRPr="0092421B" w:rsidRDefault="00657FD5" w:rsidP="00AB2036">
            <w:pPr>
              <w:jc w:val="center"/>
            </w:pPr>
            <w:r w:rsidRPr="004253BB">
              <w:t xml:space="preserve">Классные руководители </w:t>
            </w:r>
          </w:p>
        </w:tc>
      </w:tr>
      <w:tr w:rsidR="00657FD5" w:rsidRPr="00355490" w:rsidTr="00105416">
        <w:tc>
          <w:tcPr>
            <w:tcW w:w="636" w:type="dxa"/>
          </w:tcPr>
          <w:p w:rsidR="00657FD5" w:rsidRPr="00663217" w:rsidRDefault="00657FD5" w:rsidP="00657FD5">
            <w:pPr>
              <w:jc w:val="center"/>
              <w:rPr>
                <w:color w:val="FF0000"/>
              </w:rPr>
            </w:pPr>
          </w:p>
        </w:tc>
        <w:tc>
          <w:tcPr>
            <w:tcW w:w="10279" w:type="dxa"/>
            <w:gridSpan w:val="3"/>
            <w:vAlign w:val="center"/>
          </w:tcPr>
          <w:p w:rsidR="00657FD5" w:rsidRPr="00EB6E67" w:rsidRDefault="00657FD5" w:rsidP="00657FD5">
            <w:pPr>
              <w:jc w:val="center"/>
              <w:rPr>
                <w:b/>
              </w:rPr>
            </w:pPr>
            <w:r w:rsidRPr="008B224D">
              <w:rPr>
                <w:b/>
              </w:rPr>
              <w:t>5. Развитие медиации в системе образования Санкт-Петербурга</w:t>
            </w:r>
          </w:p>
        </w:tc>
      </w:tr>
      <w:tr w:rsidR="00657FD5" w:rsidRPr="008B224D" w:rsidTr="00105416">
        <w:tc>
          <w:tcPr>
            <w:tcW w:w="636" w:type="dxa"/>
          </w:tcPr>
          <w:p w:rsidR="00657FD5" w:rsidRPr="008B224D" w:rsidRDefault="00657FD5" w:rsidP="00657FD5">
            <w:pPr>
              <w:jc w:val="center"/>
            </w:pPr>
            <w:r w:rsidRPr="008B224D">
              <w:t>5.</w:t>
            </w:r>
            <w:r>
              <w:t>1</w:t>
            </w:r>
          </w:p>
        </w:tc>
        <w:tc>
          <w:tcPr>
            <w:tcW w:w="4893" w:type="dxa"/>
          </w:tcPr>
          <w:p w:rsidR="00657FD5" w:rsidRPr="008B224D" w:rsidRDefault="00657FD5" w:rsidP="00657FD5">
            <w:pPr>
              <w:jc w:val="both"/>
            </w:pPr>
            <w:r w:rsidRPr="008B224D">
              <w:t>Проведение мероприятий, направленных на популяризацию и информирование подростков и их родителей (законных представителей) о возможности профилактики и разрешения конфликтных ситуаций с применением медиативных технологий</w:t>
            </w:r>
            <w:r>
              <w:t xml:space="preserve">. </w:t>
            </w:r>
          </w:p>
        </w:tc>
        <w:tc>
          <w:tcPr>
            <w:tcW w:w="2409" w:type="dxa"/>
          </w:tcPr>
          <w:p w:rsidR="00657FD5" w:rsidRPr="008B224D" w:rsidRDefault="00644055" w:rsidP="00644055">
            <w:pPr>
              <w:jc w:val="center"/>
            </w:pPr>
            <w:r>
              <w:t xml:space="preserve">Март </w:t>
            </w:r>
            <w:r w:rsidR="00657FD5">
              <w:t xml:space="preserve"> </w:t>
            </w:r>
          </w:p>
        </w:tc>
        <w:tc>
          <w:tcPr>
            <w:tcW w:w="2977" w:type="dxa"/>
          </w:tcPr>
          <w:p w:rsidR="00AB2036" w:rsidRDefault="00AB2036" w:rsidP="00657FD5">
            <w:pPr>
              <w:jc w:val="center"/>
            </w:pPr>
            <w:r>
              <w:t>Гургенидзе В.Н.</w:t>
            </w:r>
          </w:p>
          <w:p w:rsidR="00657FD5" w:rsidRPr="008B224D" w:rsidRDefault="00657FD5" w:rsidP="00657FD5">
            <w:pPr>
              <w:jc w:val="center"/>
            </w:pPr>
            <w:r>
              <w:t>(педагог-психолог)</w:t>
            </w:r>
          </w:p>
        </w:tc>
      </w:tr>
      <w:tr w:rsidR="00657FD5" w:rsidRPr="007D036D" w:rsidTr="00105416">
        <w:tc>
          <w:tcPr>
            <w:tcW w:w="636" w:type="dxa"/>
          </w:tcPr>
          <w:p w:rsidR="00657FD5" w:rsidRPr="00663217" w:rsidRDefault="00657FD5" w:rsidP="00657FD5">
            <w:pPr>
              <w:jc w:val="center"/>
              <w:rPr>
                <w:color w:val="FF0000"/>
              </w:rPr>
            </w:pPr>
          </w:p>
        </w:tc>
        <w:tc>
          <w:tcPr>
            <w:tcW w:w="10279" w:type="dxa"/>
            <w:gridSpan w:val="3"/>
          </w:tcPr>
          <w:p w:rsidR="00657FD5" w:rsidRPr="007B50CB" w:rsidRDefault="00657FD5" w:rsidP="00657FD5">
            <w:pPr>
              <w:jc w:val="center"/>
              <w:rPr>
                <w:b/>
              </w:rPr>
            </w:pPr>
            <w:r w:rsidRPr="008B224D">
              <w:rPr>
                <w:b/>
              </w:rPr>
              <w:t xml:space="preserve">6. Обеспечение информационной безопасности </w:t>
            </w:r>
          </w:p>
        </w:tc>
      </w:tr>
      <w:tr w:rsidR="00657FD5" w:rsidRPr="008B224D" w:rsidTr="00105416">
        <w:tc>
          <w:tcPr>
            <w:tcW w:w="636" w:type="dxa"/>
          </w:tcPr>
          <w:p w:rsidR="00657FD5" w:rsidRPr="008B224D" w:rsidRDefault="00657FD5" w:rsidP="000C7E85">
            <w:pPr>
              <w:jc w:val="center"/>
            </w:pPr>
            <w:r w:rsidRPr="008B224D">
              <w:t>6.</w:t>
            </w:r>
            <w:r w:rsidR="000C7E85">
              <w:t>1</w:t>
            </w:r>
          </w:p>
        </w:tc>
        <w:tc>
          <w:tcPr>
            <w:tcW w:w="4893" w:type="dxa"/>
          </w:tcPr>
          <w:p w:rsidR="00657FD5" w:rsidRPr="008B224D" w:rsidRDefault="00657FD5" w:rsidP="00657FD5">
            <w:pPr>
              <w:jc w:val="both"/>
            </w:pPr>
            <w:r w:rsidRPr="008B224D">
              <w:t>Организация и проведение в</w:t>
            </w:r>
            <w:r>
              <w:t xml:space="preserve"> </w:t>
            </w:r>
            <w:r w:rsidRPr="002B1FBE">
              <w:t>образовательных учреждениях</w:t>
            </w:r>
            <w:r w:rsidRPr="008B224D">
              <w:t xml:space="preserve"> мероприятий с обучающимися по повышению уровня кибербезопасности и цифровой грамотности, в том числе безопасности в социальных сетях</w:t>
            </w:r>
          </w:p>
        </w:tc>
        <w:tc>
          <w:tcPr>
            <w:tcW w:w="2409" w:type="dxa"/>
          </w:tcPr>
          <w:p w:rsidR="00657FD5" w:rsidRPr="008B224D" w:rsidRDefault="000C7E85" w:rsidP="00644055">
            <w:pPr>
              <w:jc w:val="center"/>
            </w:pPr>
            <w:r>
              <w:t xml:space="preserve"> Январь- март </w:t>
            </w:r>
            <w:r w:rsidR="00657FD5">
              <w:t xml:space="preserve"> </w:t>
            </w:r>
          </w:p>
        </w:tc>
        <w:tc>
          <w:tcPr>
            <w:tcW w:w="2977" w:type="dxa"/>
          </w:tcPr>
          <w:p w:rsidR="00AB2036" w:rsidRDefault="00AB2036" w:rsidP="00AB2036">
            <w:pPr>
              <w:jc w:val="center"/>
            </w:pPr>
            <w:r>
              <w:t>Классные руководители Голубьева С.А.</w:t>
            </w:r>
          </w:p>
          <w:p w:rsidR="00AB2036" w:rsidRDefault="000C7E85" w:rsidP="00AB2036">
            <w:pPr>
              <w:jc w:val="center"/>
            </w:pPr>
            <w:r>
              <w:t>Шукурова Д.Р.</w:t>
            </w:r>
          </w:p>
          <w:p w:rsidR="00657FD5" w:rsidRPr="008B224D" w:rsidRDefault="00AB2036" w:rsidP="00AB2036">
            <w:pPr>
              <w:jc w:val="center"/>
            </w:pPr>
            <w:r>
              <w:t>(учителя информатики)</w:t>
            </w:r>
          </w:p>
        </w:tc>
      </w:tr>
      <w:tr w:rsidR="00657FD5" w:rsidRPr="0092421B" w:rsidTr="00105416">
        <w:tc>
          <w:tcPr>
            <w:tcW w:w="636" w:type="dxa"/>
          </w:tcPr>
          <w:p w:rsidR="00657FD5" w:rsidRPr="0092421B" w:rsidRDefault="00657FD5" w:rsidP="000C7E85">
            <w:pPr>
              <w:jc w:val="center"/>
            </w:pPr>
            <w:r w:rsidRPr="0092421B">
              <w:t>6.</w:t>
            </w:r>
            <w:r w:rsidR="000C7E85">
              <w:t>2</w:t>
            </w:r>
          </w:p>
        </w:tc>
        <w:tc>
          <w:tcPr>
            <w:tcW w:w="4893" w:type="dxa"/>
          </w:tcPr>
          <w:p w:rsidR="00657FD5" w:rsidRPr="0092421B" w:rsidRDefault="00657FD5" w:rsidP="00657FD5">
            <w:pPr>
              <w:jc w:val="both"/>
            </w:pPr>
            <w:r>
              <w:t xml:space="preserve">Информирование родителей на тему правовой и </w:t>
            </w:r>
            <w:r w:rsidRPr="0092421B">
              <w:t>цифровой грамотности: о возможных опасностях виртуального пространства Интернета, о киберугрозах современности, о профилактике угроз в Интернет-пространстве; о контентной фильтрации, ограничении доступа детей к информации, причиняющей вред их здоровью, нравственному и духовному развитию</w:t>
            </w:r>
          </w:p>
        </w:tc>
        <w:tc>
          <w:tcPr>
            <w:tcW w:w="2409" w:type="dxa"/>
          </w:tcPr>
          <w:p w:rsidR="00657FD5" w:rsidRPr="008B224D" w:rsidRDefault="00657FD5" w:rsidP="00657FD5">
            <w:pPr>
              <w:jc w:val="center"/>
            </w:pPr>
            <w:r>
              <w:t>1 раз в четверть (родительские собрания)</w:t>
            </w:r>
          </w:p>
        </w:tc>
        <w:tc>
          <w:tcPr>
            <w:tcW w:w="2977" w:type="dxa"/>
          </w:tcPr>
          <w:p w:rsidR="00657FD5" w:rsidRPr="008B224D" w:rsidRDefault="000C7E85" w:rsidP="00AB2036">
            <w:pPr>
              <w:jc w:val="center"/>
            </w:pPr>
            <w:r>
              <w:t>Яцун А.Д.</w:t>
            </w:r>
          </w:p>
        </w:tc>
      </w:tr>
      <w:tr w:rsidR="00657FD5" w:rsidRPr="007D036D" w:rsidTr="00105416">
        <w:tc>
          <w:tcPr>
            <w:tcW w:w="636" w:type="dxa"/>
          </w:tcPr>
          <w:p w:rsidR="00657FD5" w:rsidRPr="00663217" w:rsidRDefault="00657FD5" w:rsidP="00657FD5">
            <w:pPr>
              <w:jc w:val="center"/>
              <w:rPr>
                <w:color w:val="FF0000"/>
              </w:rPr>
            </w:pPr>
          </w:p>
        </w:tc>
        <w:tc>
          <w:tcPr>
            <w:tcW w:w="10279" w:type="dxa"/>
            <w:gridSpan w:val="3"/>
          </w:tcPr>
          <w:p w:rsidR="00657FD5" w:rsidRPr="00EB6E67" w:rsidRDefault="00657FD5" w:rsidP="00657FD5">
            <w:pPr>
              <w:jc w:val="center"/>
              <w:rPr>
                <w:b/>
              </w:rPr>
            </w:pPr>
            <w:r w:rsidRPr="008B224D">
              <w:rPr>
                <w:b/>
              </w:rPr>
              <w:t>7. Организация психолого-педагогической помощи</w:t>
            </w:r>
          </w:p>
        </w:tc>
      </w:tr>
      <w:tr w:rsidR="00657FD5" w:rsidRPr="001D4E6B" w:rsidTr="00105416">
        <w:tc>
          <w:tcPr>
            <w:tcW w:w="636" w:type="dxa"/>
          </w:tcPr>
          <w:p w:rsidR="00657FD5" w:rsidRPr="001D4E6B" w:rsidRDefault="00657FD5" w:rsidP="00657FD5">
            <w:pPr>
              <w:jc w:val="center"/>
            </w:pPr>
            <w:r w:rsidRPr="00B8759D">
              <w:t>7.</w:t>
            </w:r>
            <w:r>
              <w:t>1</w:t>
            </w:r>
          </w:p>
        </w:tc>
        <w:tc>
          <w:tcPr>
            <w:tcW w:w="4893" w:type="dxa"/>
          </w:tcPr>
          <w:p w:rsidR="00657FD5" w:rsidRPr="000A3105" w:rsidRDefault="00657FD5" w:rsidP="000C7E85">
            <w:pPr>
              <w:jc w:val="both"/>
            </w:pPr>
            <w:r w:rsidRPr="000A3105">
              <w:t>Организация адресной психолого-педагогической помощи обучающимся групп риска, группов</w:t>
            </w:r>
            <w:r>
              <w:t>ой</w:t>
            </w:r>
            <w:r w:rsidRPr="000A3105">
              <w:t xml:space="preserve"> и индивидуальн</w:t>
            </w:r>
            <w:r>
              <w:t>ой</w:t>
            </w:r>
            <w:r w:rsidRPr="000A3105">
              <w:t xml:space="preserve"> работ</w:t>
            </w:r>
            <w:r>
              <w:t>ы</w:t>
            </w:r>
            <w:r w:rsidRPr="000A3105">
              <w:t xml:space="preserve"> с родителями </w:t>
            </w:r>
            <w:r>
              <w:t xml:space="preserve">(законными представителями) </w:t>
            </w:r>
            <w:r w:rsidRPr="000A3105">
              <w:t xml:space="preserve">по результатам социально-психологического </w:t>
            </w:r>
            <w:r w:rsidR="000C7E85">
              <w:t>тестирования.</w:t>
            </w:r>
          </w:p>
        </w:tc>
        <w:tc>
          <w:tcPr>
            <w:tcW w:w="2409" w:type="dxa"/>
          </w:tcPr>
          <w:p w:rsidR="00657FD5" w:rsidRPr="000A3105" w:rsidRDefault="00644055" w:rsidP="00657FD5">
            <w:pPr>
              <w:jc w:val="center"/>
            </w:pPr>
            <w:r w:rsidRPr="000A3105">
              <w:t xml:space="preserve">Ноябрь </w:t>
            </w:r>
            <w:r w:rsidR="00657FD5" w:rsidRPr="000A3105">
              <w:t>-</w:t>
            </w:r>
          </w:p>
          <w:p w:rsidR="00657FD5" w:rsidRPr="000A3105" w:rsidRDefault="00644055" w:rsidP="00644055">
            <w:pPr>
              <w:jc w:val="center"/>
            </w:pPr>
            <w:r w:rsidRPr="000A3105">
              <w:t xml:space="preserve">Май </w:t>
            </w:r>
          </w:p>
        </w:tc>
        <w:tc>
          <w:tcPr>
            <w:tcW w:w="2977" w:type="dxa"/>
          </w:tcPr>
          <w:p w:rsidR="000B71DF" w:rsidRDefault="00657FD5" w:rsidP="00657FD5">
            <w:pPr>
              <w:jc w:val="center"/>
            </w:pPr>
            <w:r>
              <w:t xml:space="preserve">Гургенидзе В.Н. </w:t>
            </w:r>
          </w:p>
          <w:p w:rsidR="00657FD5" w:rsidRPr="000A3105" w:rsidRDefault="00657FD5" w:rsidP="00657FD5">
            <w:pPr>
              <w:jc w:val="center"/>
            </w:pPr>
            <w:r>
              <w:t>(педагог-психолог)</w:t>
            </w:r>
          </w:p>
        </w:tc>
      </w:tr>
    </w:tbl>
    <w:p w:rsidR="00BA2319" w:rsidRPr="00E05526" w:rsidRDefault="00BA2319" w:rsidP="00D3394B">
      <w:pPr>
        <w:outlineLvl w:val="0"/>
      </w:pPr>
    </w:p>
    <w:sectPr w:rsidR="00BA2319" w:rsidRPr="00E05526" w:rsidSect="000C7E85">
      <w:headerReference w:type="default" r:id="rId7"/>
      <w:pgSz w:w="11906" w:h="16838"/>
      <w:pgMar w:top="0"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CED" w:rsidRDefault="00B25CED">
      <w:r>
        <w:separator/>
      </w:r>
    </w:p>
  </w:endnote>
  <w:endnote w:type="continuationSeparator" w:id="0">
    <w:p w:rsidR="00B25CED" w:rsidRDefault="00B25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CED" w:rsidRDefault="00B25CED">
      <w:r>
        <w:separator/>
      </w:r>
    </w:p>
  </w:footnote>
  <w:footnote w:type="continuationSeparator" w:id="0">
    <w:p w:rsidR="00B25CED" w:rsidRDefault="00B25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6844956"/>
      <w:docPartObj>
        <w:docPartGallery w:val="Page Numbers (Top of Page)"/>
        <w:docPartUnique/>
      </w:docPartObj>
    </w:sdtPr>
    <w:sdtEndPr/>
    <w:sdtContent>
      <w:p w:rsidR="007B50CB" w:rsidRDefault="007B50CB">
        <w:pPr>
          <w:pStyle w:val="a3"/>
          <w:jc w:val="center"/>
        </w:pPr>
        <w:r>
          <w:fldChar w:fldCharType="begin"/>
        </w:r>
        <w:r>
          <w:instrText>PAGE   \* MERGEFORMAT</w:instrText>
        </w:r>
        <w:r>
          <w:fldChar w:fldCharType="separate"/>
        </w:r>
        <w:r w:rsidR="000C7E85">
          <w:rPr>
            <w:noProof/>
          </w:rPr>
          <w:t>4</w:t>
        </w:r>
        <w:r>
          <w:fldChar w:fldCharType="end"/>
        </w:r>
      </w:p>
    </w:sdtContent>
  </w:sdt>
  <w:p w:rsidR="007B50CB" w:rsidRDefault="007B50CB" w:rsidP="00DB0A76">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ttr0#Бланк" w:val="OID_TYPE#620200039=Распоряжение Комитета по образованию"/>
    <w:docVar w:name="attr1#Вид документа" w:val="OID_TYPE#620200006=Распоряжение"/>
    <w:docVar w:name="attr2#Код по ОКУД" w:val="VARCHAR#02512218"/>
    <w:docVar w:name="BossProviderVariable" w:val="25_01_2006!e6e4a229-54e5-427d-99a6-f297d7645ae8"/>
  </w:docVars>
  <w:rsids>
    <w:rsidRoot w:val="00E05526"/>
    <w:rsid w:val="000069AE"/>
    <w:rsid w:val="000079A7"/>
    <w:rsid w:val="00011AB7"/>
    <w:rsid w:val="000231DB"/>
    <w:rsid w:val="0002373B"/>
    <w:rsid w:val="00023AD8"/>
    <w:rsid w:val="000311FE"/>
    <w:rsid w:val="00043A98"/>
    <w:rsid w:val="00046C5D"/>
    <w:rsid w:val="00050E36"/>
    <w:rsid w:val="00062E91"/>
    <w:rsid w:val="00065242"/>
    <w:rsid w:val="00073D2C"/>
    <w:rsid w:val="00082518"/>
    <w:rsid w:val="000A015B"/>
    <w:rsid w:val="000A20E1"/>
    <w:rsid w:val="000A2E23"/>
    <w:rsid w:val="000A3105"/>
    <w:rsid w:val="000A3BB4"/>
    <w:rsid w:val="000B1C5E"/>
    <w:rsid w:val="000B71DF"/>
    <w:rsid w:val="000C13FB"/>
    <w:rsid w:val="000C7E85"/>
    <w:rsid w:val="000D0DA0"/>
    <w:rsid w:val="000D0F5A"/>
    <w:rsid w:val="000D2489"/>
    <w:rsid w:val="000E587D"/>
    <w:rsid w:val="000F238C"/>
    <w:rsid w:val="000F3683"/>
    <w:rsid w:val="00100D76"/>
    <w:rsid w:val="001046B5"/>
    <w:rsid w:val="00105415"/>
    <w:rsid w:val="00105416"/>
    <w:rsid w:val="001116D2"/>
    <w:rsid w:val="0011415A"/>
    <w:rsid w:val="00115061"/>
    <w:rsid w:val="0011621A"/>
    <w:rsid w:val="0016054B"/>
    <w:rsid w:val="00167E8F"/>
    <w:rsid w:val="0017098B"/>
    <w:rsid w:val="001803EB"/>
    <w:rsid w:val="001945EF"/>
    <w:rsid w:val="0019544A"/>
    <w:rsid w:val="001A728C"/>
    <w:rsid w:val="001A7E3C"/>
    <w:rsid w:val="001B0020"/>
    <w:rsid w:val="001B5628"/>
    <w:rsid w:val="001C09EC"/>
    <w:rsid w:val="001C7BF4"/>
    <w:rsid w:val="001D4E6B"/>
    <w:rsid w:val="001F3591"/>
    <w:rsid w:val="001F3C8E"/>
    <w:rsid w:val="001F41B6"/>
    <w:rsid w:val="0020166D"/>
    <w:rsid w:val="002021AE"/>
    <w:rsid w:val="00216323"/>
    <w:rsid w:val="00226813"/>
    <w:rsid w:val="00244B67"/>
    <w:rsid w:val="00263441"/>
    <w:rsid w:val="002645CD"/>
    <w:rsid w:val="00264BFC"/>
    <w:rsid w:val="00271F1A"/>
    <w:rsid w:val="002727E8"/>
    <w:rsid w:val="00276577"/>
    <w:rsid w:val="00276D94"/>
    <w:rsid w:val="00280228"/>
    <w:rsid w:val="00282FB6"/>
    <w:rsid w:val="0028734C"/>
    <w:rsid w:val="00287372"/>
    <w:rsid w:val="00290EF3"/>
    <w:rsid w:val="002946F8"/>
    <w:rsid w:val="002A203C"/>
    <w:rsid w:val="002A61F2"/>
    <w:rsid w:val="002B06D3"/>
    <w:rsid w:val="002B1FBE"/>
    <w:rsid w:val="002B56EE"/>
    <w:rsid w:val="002B6071"/>
    <w:rsid w:val="002B67BF"/>
    <w:rsid w:val="002C3F46"/>
    <w:rsid w:val="002F1D53"/>
    <w:rsid w:val="002F5009"/>
    <w:rsid w:val="00301F88"/>
    <w:rsid w:val="00307909"/>
    <w:rsid w:val="00312073"/>
    <w:rsid w:val="003121DE"/>
    <w:rsid w:val="00312AC2"/>
    <w:rsid w:val="00323929"/>
    <w:rsid w:val="0032795C"/>
    <w:rsid w:val="00330919"/>
    <w:rsid w:val="00347FAC"/>
    <w:rsid w:val="00354FCD"/>
    <w:rsid w:val="00355490"/>
    <w:rsid w:val="003574A9"/>
    <w:rsid w:val="003629D5"/>
    <w:rsid w:val="00364920"/>
    <w:rsid w:val="00365733"/>
    <w:rsid w:val="00365F6A"/>
    <w:rsid w:val="00367F77"/>
    <w:rsid w:val="0037112A"/>
    <w:rsid w:val="00382675"/>
    <w:rsid w:val="003872F8"/>
    <w:rsid w:val="00393153"/>
    <w:rsid w:val="003A79FA"/>
    <w:rsid w:val="003D08D2"/>
    <w:rsid w:val="003D65E4"/>
    <w:rsid w:val="003E25CB"/>
    <w:rsid w:val="003E45B8"/>
    <w:rsid w:val="003F6D5F"/>
    <w:rsid w:val="00404B88"/>
    <w:rsid w:val="00407586"/>
    <w:rsid w:val="00414E47"/>
    <w:rsid w:val="00417E13"/>
    <w:rsid w:val="00424314"/>
    <w:rsid w:val="004251DD"/>
    <w:rsid w:val="004253BB"/>
    <w:rsid w:val="00432817"/>
    <w:rsid w:val="004879F4"/>
    <w:rsid w:val="004A17B8"/>
    <w:rsid w:val="004A354D"/>
    <w:rsid w:val="004A5FF8"/>
    <w:rsid w:val="004B6945"/>
    <w:rsid w:val="004C0637"/>
    <w:rsid w:val="004C50B6"/>
    <w:rsid w:val="004C66D2"/>
    <w:rsid w:val="004E2C51"/>
    <w:rsid w:val="004E4706"/>
    <w:rsid w:val="004F72EC"/>
    <w:rsid w:val="005005D5"/>
    <w:rsid w:val="0050623F"/>
    <w:rsid w:val="00523B15"/>
    <w:rsid w:val="00526BD5"/>
    <w:rsid w:val="005310E8"/>
    <w:rsid w:val="005402EC"/>
    <w:rsid w:val="005437EF"/>
    <w:rsid w:val="00550DF0"/>
    <w:rsid w:val="00551764"/>
    <w:rsid w:val="00560B5D"/>
    <w:rsid w:val="00563D7A"/>
    <w:rsid w:val="005645CB"/>
    <w:rsid w:val="0058027B"/>
    <w:rsid w:val="0058679D"/>
    <w:rsid w:val="00591056"/>
    <w:rsid w:val="00594D3C"/>
    <w:rsid w:val="005A03E4"/>
    <w:rsid w:val="005B0185"/>
    <w:rsid w:val="005B7C2B"/>
    <w:rsid w:val="005C2312"/>
    <w:rsid w:val="005C3652"/>
    <w:rsid w:val="005C37B7"/>
    <w:rsid w:val="005D0F64"/>
    <w:rsid w:val="005D576A"/>
    <w:rsid w:val="005E40C3"/>
    <w:rsid w:val="005E42B6"/>
    <w:rsid w:val="005F4D26"/>
    <w:rsid w:val="0062478E"/>
    <w:rsid w:val="00644055"/>
    <w:rsid w:val="00657FD5"/>
    <w:rsid w:val="00663217"/>
    <w:rsid w:val="00666081"/>
    <w:rsid w:val="00670242"/>
    <w:rsid w:val="00674E1D"/>
    <w:rsid w:val="0068556E"/>
    <w:rsid w:val="0068600A"/>
    <w:rsid w:val="006B5FF5"/>
    <w:rsid w:val="006C256A"/>
    <w:rsid w:val="006C40E4"/>
    <w:rsid w:val="006D3FDD"/>
    <w:rsid w:val="006D6D59"/>
    <w:rsid w:val="006E0AB7"/>
    <w:rsid w:val="006E1BE0"/>
    <w:rsid w:val="006F113F"/>
    <w:rsid w:val="006F1B51"/>
    <w:rsid w:val="006F3BA1"/>
    <w:rsid w:val="00701F7A"/>
    <w:rsid w:val="007048F7"/>
    <w:rsid w:val="00705DDD"/>
    <w:rsid w:val="00712771"/>
    <w:rsid w:val="00717679"/>
    <w:rsid w:val="007224C7"/>
    <w:rsid w:val="007245AF"/>
    <w:rsid w:val="007411DA"/>
    <w:rsid w:val="007448F6"/>
    <w:rsid w:val="00767314"/>
    <w:rsid w:val="00770822"/>
    <w:rsid w:val="00780AD6"/>
    <w:rsid w:val="00780B50"/>
    <w:rsid w:val="0078160E"/>
    <w:rsid w:val="00785DF4"/>
    <w:rsid w:val="007A3C38"/>
    <w:rsid w:val="007B50CB"/>
    <w:rsid w:val="007D036D"/>
    <w:rsid w:val="007D16F6"/>
    <w:rsid w:val="007F1100"/>
    <w:rsid w:val="007F5CA8"/>
    <w:rsid w:val="0080083E"/>
    <w:rsid w:val="00805466"/>
    <w:rsid w:val="00810B65"/>
    <w:rsid w:val="00824FE9"/>
    <w:rsid w:val="008344EE"/>
    <w:rsid w:val="00846C2E"/>
    <w:rsid w:val="00847C26"/>
    <w:rsid w:val="00854FD5"/>
    <w:rsid w:val="00860D78"/>
    <w:rsid w:val="00865270"/>
    <w:rsid w:val="0086751A"/>
    <w:rsid w:val="008678DB"/>
    <w:rsid w:val="00881D2A"/>
    <w:rsid w:val="0088715D"/>
    <w:rsid w:val="008878D9"/>
    <w:rsid w:val="008923F5"/>
    <w:rsid w:val="00892B2A"/>
    <w:rsid w:val="00897635"/>
    <w:rsid w:val="008A4BCD"/>
    <w:rsid w:val="008B0DC8"/>
    <w:rsid w:val="008B224D"/>
    <w:rsid w:val="008B2FB6"/>
    <w:rsid w:val="008C1E64"/>
    <w:rsid w:val="008D4A7C"/>
    <w:rsid w:val="008E53EC"/>
    <w:rsid w:val="008F3F04"/>
    <w:rsid w:val="00902E05"/>
    <w:rsid w:val="00910DE0"/>
    <w:rsid w:val="00913015"/>
    <w:rsid w:val="0091345D"/>
    <w:rsid w:val="0092421B"/>
    <w:rsid w:val="009253F7"/>
    <w:rsid w:val="00925E5A"/>
    <w:rsid w:val="00930793"/>
    <w:rsid w:val="00931D81"/>
    <w:rsid w:val="009335CB"/>
    <w:rsid w:val="00934414"/>
    <w:rsid w:val="00936C9B"/>
    <w:rsid w:val="00953F0B"/>
    <w:rsid w:val="0096056B"/>
    <w:rsid w:val="009722D9"/>
    <w:rsid w:val="00973101"/>
    <w:rsid w:val="00990045"/>
    <w:rsid w:val="009B3966"/>
    <w:rsid w:val="009B6719"/>
    <w:rsid w:val="009C2D5C"/>
    <w:rsid w:val="009C4337"/>
    <w:rsid w:val="009C7CD2"/>
    <w:rsid w:val="009E4A7C"/>
    <w:rsid w:val="009E4F9B"/>
    <w:rsid w:val="00A04AD1"/>
    <w:rsid w:val="00A1597E"/>
    <w:rsid w:val="00A2672F"/>
    <w:rsid w:val="00A26AD8"/>
    <w:rsid w:val="00A3530F"/>
    <w:rsid w:val="00A4177D"/>
    <w:rsid w:val="00A42E39"/>
    <w:rsid w:val="00A535A3"/>
    <w:rsid w:val="00A72C69"/>
    <w:rsid w:val="00A7659A"/>
    <w:rsid w:val="00A931DA"/>
    <w:rsid w:val="00A9451D"/>
    <w:rsid w:val="00A96973"/>
    <w:rsid w:val="00AA34E8"/>
    <w:rsid w:val="00AA4516"/>
    <w:rsid w:val="00AB04D4"/>
    <w:rsid w:val="00AB2036"/>
    <w:rsid w:val="00AB485B"/>
    <w:rsid w:val="00AD030E"/>
    <w:rsid w:val="00AD1350"/>
    <w:rsid w:val="00AE4DAA"/>
    <w:rsid w:val="00AF288E"/>
    <w:rsid w:val="00AF3DC0"/>
    <w:rsid w:val="00AF7483"/>
    <w:rsid w:val="00B07846"/>
    <w:rsid w:val="00B07C2E"/>
    <w:rsid w:val="00B155DA"/>
    <w:rsid w:val="00B16A1C"/>
    <w:rsid w:val="00B2392B"/>
    <w:rsid w:val="00B25CED"/>
    <w:rsid w:val="00B31EA4"/>
    <w:rsid w:val="00B32635"/>
    <w:rsid w:val="00B5486A"/>
    <w:rsid w:val="00B557D6"/>
    <w:rsid w:val="00B662CC"/>
    <w:rsid w:val="00B775AD"/>
    <w:rsid w:val="00B8759D"/>
    <w:rsid w:val="00B90BB3"/>
    <w:rsid w:val="00B90CCD"/>
    <w:rsid w:val="00B90D6D"/>
    <w:rsid w:val="00BA1388"/>
    <w:rsid w:val="00BA2319"/>
    <w:rsid w:val="00BA40B1"/>
    <w:rsid w:val="00BA4EC6"/>
    <w:rsid w:val="00BB039B"/>
    <w:rsid w:val="00BB17B1"/>
    <w:rsid w:val="00BB2257"/>
    <w:rsid w:val="00BC1D7E"/>
    <w:rsid w:val="00BC4AA5"/>
    <w:rsid w:val="00BC5B1F"/>
    <w:rsid w:val="00BE02AE"/>
    <w:rsid w:val="00BF25D4"/>
    <w:rsid w:val="00C21637"/>
    <w:rsid w:val="00C300A2"/>
    <w:rsid w:val="00C52BB1"/>
    <w:rsid w:val="00C62570"/>
    <w:rsid w:val="00C628D3"/>
    <w:rsid w:val="00C67F9A"/>
    <w:rsid w:val="00C70D0A"/>
    <w:rsid w:val="00C73872"/>
    <w:rsid w:val="00C80283"/>
    <w:rsid w:val="00C8487F"/>
    <w:rsid w:val="00C86021"/>
    <w:rsid w:val="00CA0F59"/>
    <w:rsid w:val="00CA2E7F"/>
    <w:rsid w:val="00CA5FD2"/>
    <w:rsid w:val="00CB1421"/>
    <w:rsid w:val="00CB60A5"/>
    <w:rsid w:val="00CC5717"/>
    <w:rsid w:val="00CC703F"/>
    <w:rsid w:val="00CE67DD"/>
    <w:rsid w:val="00D04F42"/>
    <w:rsid w:val="00D0715B"/>
    <w:rsid w:val="00D159FC"/>
    <w:rsid w:val="00D1649F"/>
    <w:rsid w:val="00D209B0"/>
    <w:rsid w:val="00D3394B"/>
    <w:rsid w:val="00D364B2"/>
    <w:rsid w:val="00D435F0"/>
    <w:rsid w:val="00D45AA4"/>
    <w:rsid w:val="00D845DC"/>
    <w:rsid w:val="00DA1E6D"/>
    <w:rsid w:val="00DB0A76"/>
    <w:rsid w:val="00DB6A69"/>
    <w:rsid w:val="00DC482E"/>
    <w:rsid w:val="00DD14D4"/>
    <w:rsid w:val="00DD315D"/>
    <w:rsid w:val="00DE56DA"/>
    <w:rsid w:val="00DE5FE2"/>
    <w:rsid w:val="00DF5989"/>
    <w:rsid w:val="00DF656A"/>
    <w:rsid w:val="00E0059E"/>
    <w:rsid w:val="00E03CE8"/>
    <w:rsid w:val="00E05526"/>
    <w:rsid w:val="00E12EF9"/>
    <w:rsid w:val="00E2007A"/>
    <w:rsid w:val="00E212A2"/>
    <w:rsid w:val="00E22A81"/>
    <w:rsid w:val="00E35C4B"/>
    <w:rsid w:val="00E52C97"/>
    <w:rsid w:val="00E55853"/>
    <w:rsid w:val="00E64BFE"/>
    <w:rsid w:val="00E6716E"/>
    <w:rsid w:val="00E71ED5"/>
    <w:rsid w:val="00E73DB2"/>
    <w:rsid w:val="00E75259"/>
    <w:rsid w:val="00E758AF"/>
    <w:rsid w:val="00E87A1C"/>
    <w:rsid w:val="00E95AD2"/>
    <w:rsid w:val="00EA1427"/>
    <w:rsid w:val="00EB6E67"/>
    <w:rsid w:val="00EE1D16"/>
    <w:rsid w:val="00EE538A"/>
    <w:rsid w:val="00EF31BC"/>
    <w:rsid w:val="00EF414E"/>
    <w:rsid w:val="00F10C13"/>
    <w:rsid w:val="00F26CF3"/>
    <w:rsid w:val="00F347C1"/>
    <w:rsid w:val="00F37BF0"/>
    <w:rsid w:val="00F40C99"/>
    <w:rsid w:val="00F41A3A"/>
    <w:rsid w:val="00F4447E"/>
    <w:rsid w:val="00F600A5"/>
    <w:rsid w:val="00F61681"/>
    <w:rsid w:val="00F67BD7"/>
    <w:rsid w:val="00F7098D"/>
    <w:rsid w:val="00F729A1"/>
    <w:rsid w:val="00F916B2"/>
    <w:rsid w:val="00F95212"/>
    <w:rsid w:val="00FA1133"/>
    <w:rsid w:val="00FA67A6"/>
    <w:rsid w:val="00FD3977"/>
    <w:rsid w:val="00FE3713"/>
    <w:rsid w:val="00FF3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DB494B"/>
  <w15:docId w15:val="{DF605D12-1141-4D0F-A443-8425C315A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421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A2319"/>
    <w:pPr>
      <w:tabs>
        <w:tab w:val="center" w:pos="4677"/>
        <w:tab w:val="right" w:pos="9355"/>
      </w:tabs>
    </w:pPr>
  </w:style>
  <w:style w:type="paragraph" w:styleId="a5">
    <w:name w:val="footer"/>
    <w:basedOn w:val="a"/>
    <w:rsid w:val="00BA2319"/>
    <w:pPr>
      <w:tabs>
        <w:tab w:val="center" w:pos="4677"/>
        <w:tab w:val="right" w:pos="9355"/>
      </w:tabs>
    </w:pPr>
  </w:style>
  <w:style w:type="table" w:styleId="a6">
    <w:name w:val="Table Grid"/>
    <w:basedOn w:val="a1"/>
    <w:rsid w:val="00E05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aliases w:val="Знак Знак1,Обычный (веб) Знак,Обычный (Web),Знак Знак,Знак Знак Знак Знак,Знак Знак Знак,Знак Знак Знак Знак Знак Знак,Знак Знак Знак Знак Знак,Знак Знак Знак Знак Знак Знак Знак Знак Знак Знак Знак Знак"/>
    <w:basedOn w:val="a"/>
    <w:uiPriority w:val="99"/>
    <w:unhideWhenUsed/>
    <w:rsid w:val="00E05526"/>
    <w:pPr>
      <w:spacing w:before="100" w:beforeAutospacing="1" w:after="100" w:afterAutospacing="1"/>
    </w:pPr>
  </w:style>
  <w:style w:type="character" w:styleId="a8">
    <w:name w:val="Strong"/>
    <w:uiPriority w:val="22"/>
    <w:qFormat/>
    <w:rsid w:val="00E05526"/>
    <w:rPr>
      <w:b/>
      <w:bCs/>
    </w:rPr>
  </w:style>
  <w:style w:type="paragraph" w:styleId="a9">
    <w:name w:val="No Spacing"/>
    <w:link w:val="aa"/>
    <w:uiPriority w:val="1"/>
    <w:qFormat/>
    <w:rsid w:val="00E05526"/>
    <w:rPr>
      <w:sz w:val="24"/>
      <w:szCs w:val="24"/>
    </w:rPr>
  </w:style>
  <w:style w:type="character" w:customStyle="1" w:styleId="aa">
    <w:name w:val="Без интервала Знак"/>
    <w:link w:val="a9"/>
    <w:uiPriority w:val="1"/>
    <w:rsid w:val="00E05526"/>
    <w:rPr>
      <w:sz w:val="24"/>
      <w:szCs w:val="24"/>
    </w:rPr>
  </w:style>
  <w:style w:type="paragraph" w:styleId="ab">
    <w:name w:val="Balloon Text"/>
    <w:basedOn w:val="a"/>
    <w:link w:val="ac"/>
    <w:rsid w:val="001803EB"/>
    <w:rPr>
      <w:rFonts w:ascii="Tahoma" w:hAnsi="Tahoma" w:cs="Tahoma"/>
      <w:sz w:val="16"/>
      <w:szCs w:val="16"/>
    </w:rPr>
  </w:style>
  <w:style w:type="character" w:customStyle="1" w:styleId="ac">
    <w:name w:val="Текст выноски Знак"/>
    <w:basedOn w:val="a0"/>
    <w:link w:val="ab"/>
    <w:rsid w:val="001803EB"/>
    <w:rPr>
      <w:rFonts w:ascii="Tahoma" w:hAnsi="Tahoma" w:cs="Tahoma"/>
      <w:sz w:val="16"/>
      <w:szCs w:val="16"/>
    </w:rPr>
  </w:style>
  <w:style w:type="paragraph" w:customStyle="1" w:styleId="ConsPlusTitle">
    <w:name w:val="ConsPlusTitle"/>
    <w:rsid w:val="00B31EA4"/>
    <w:pPr>
      <w:widowControl w:val="0"/>
      <w:autoSpaceDE w:val="0"/>
      <w:autoSpaceDN w:val="0"/>
    </w:pPr>
    <w:rPr>
      <w:rFonts w:ascii="Calibri" w:hAnsi="Calibri" w:cs="Calibri"/>
      <w:b/>
      <w:sz w:val="22"/>
    </w:rPr>
  </w:style>
  <w:style w:type="character" w:customStyle="1" w:styleId="a4">
    <w:name w:val="Верхний колонтитул Знак"/>
    <w:basedOn w:val="a0"/>
    <w:link w:val="a3"/>
    <w:uiPriority w:val="99"/>
    <w:rsid w:val="00DB0A7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orina.ma\Local%20Settings\Temp\bdttmp\a4a47067-8635-498c-a3cc-8c789d2f367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4439B-4752-446F-8C1B-A6E5DE45B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a4a47067-8635-498c-a3cc-8c789d2f3671</Template>
  <TotalTime>511</TotalTime>
  <Pages>4</Pages>
  <Words>1325</Words>
  <Characters>7558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Комитет</Company>
  <LinksUpToDate>false</LinksUpToDate>
  <CharactersWithSpaces>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Горина Марианна Александровна</dc:creator>
  <cp:lastModifiedBy>Анжелика Демидова</cp:lastModifiedBy>
  <cp:revision>16</cp:revision>
  <cp:lastPrinted>2025-09-05T12:32:00Z</cp:lastPrinted>
  <dcterms:created xsi:type="dcterms:W3CDTF">2024-08-21T07:29:00Z</dcterms:created>
  <dcterms:modified xsi:type="dcterms:W3CDTF">2026-09-15T11:36:00Z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e6e4a229-54e5-427d-99a6-f297d7645ae8</vt:lpwstr>
  </property>
</Properties>
</file>